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76D" w:rsidRDefault="008A1F7D" w:rsidP="00813316">
      <w:pPr>
        <w:spacing w:after="0"/>
        <w:rPr>
          <w:rFonts w:ascii="Century Gothic" w:hAnsi="Century Gothic"/>
          <w:b/>
          <w:i/>
          <w:color w:val="0000FF"/>
          <w:sz w:val="32"/>
          <w:szCs w:val="32"/>
          <w:u w:val="single"/>
        </w:rPr>
      </w:pPr>
      <w:r w:rsidRPr="00DC381D"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274320" distR="114300" simplePos="0" relativeHeight="251656192" behindDoc="1" locked="0" layoutInCell="1" allowOverlap="1" wp14:anchorId="7CAB6663" wp14:editId="5683E0CB">
                <wp:simplePos x="0" y="0"/>
                <wp:positionH relativeFrom="margin">
                  <wp:posOffset>4570730</wp:posOffset>
                </wp:positionH>
                <wp:positionV relativeFrom="margin">
                  <wp:posOffset>1882140</wp:posOffset>
                </wp:positionV>
                <wp:extent cx="2172335" cy="7429500"/>
                <wp:effectExtent l="0" t="0" r="0" b="0"/>
                <wp:wrapSquare wrapText="bothSides"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335" cy="7429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3EDF9"/>
                            </a:gs>
                            <a:gs pos="50000">
                              <a:srgbClr val="E3EDF9"/>
                            </a:gs>
                            <a:gs pos="75999">
                              <a:srgbClr val="D8E0EA"/>
                            </a:gs>
                            <a:gs pos="100000">
                              <a:srgbClr val="E6EBF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4A9E" w:rsidRPr="00566E0C" w:rsidRDefault="00954A9E" w:rsidP="008A1F7D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66E0C">
                              <w:rPr>
                                <w:sz w:val="28"/>
                                <w:szCs w:val="28"/>
                              </w:rPr>
                              <w:t>City Meetings</w:t>
                            </w:r>
                          </w:p>
                          <w:p w:rsidR="00954A9E" w:rsidRPr="00422673" w:rsidRDefault="00954A9E" w:rsidP="00DC381D">
                            <w:pPr>
                              <w:spacing w:after="100"/>
                              <w:jc w:val="center"/>
                              <w:rPr>
                                <w:color w:val="6076B4"/>
                              </w:rPr>
                            </w:pPr>
                            <w:r w:rsidRPr="00422673">
                              <w:rPr>
                                <w:color w:val="6076B4"/>
                              </w:rPr>
                              <w:sym w:font="Symbol" w:char="F0B7"/>
                            </w:r>
                            <w:r w:rsidRPr="00422673">
                              <w:rPr>
                                <w:color w:val="6076B4"/>
                              </w:rPr>
                              <w:t xml:space="preserve"> </w:t>
                            </w:r>
                            <w:r w:rsidRPr="00422673">
                              <w:rPr>
                                <w:color w:val="6076B4"/>
                              </w:rPr>
                              <w:sym w:font="Symbol" w:char="F0B7"/>
                            </w:r>
                            <w:r w:rsidRPr="00422673">
                              <w:rPr>
                                <w:color w:val="6076B4"/>
                              </w:rPr>
                              <w:t xml:space="preserve"> </w:t>
                            </w:r>
                            <w:r w:rsidRPr="00422673">
                              <w:rPr>
                                <w:color w:val="6076B4"/>
                              </w:rPr>
                              <w:sym w:font="Symbol" w:char="F0B7"/>
                            </w:r>
                          </w:p>
                          <w:p w:rsidR="00954A9E" w:rsidRPr="00CC547A" w:rsidRDefault="00A73539" w:rsidP="00CC547A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City Council Meeting</w:t>
                            </w:r>
                            <w:r w:rsidR="003A5231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  <w:p w:rsidR="001F0AA3" w:rsidRDefault="001F0AA3" w:rsidP="00CC547A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Tuesday May 10, 2016</w:t>
                            </w:r>
                          </w:p>
                          <w:p w:rsidR="00954A9E" w:rsidRPr="00931DE8" w:rsidRDefault="00931DE8" w:rsidP="00CC547A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Tuesday June 7, 2016</w:t>
                            </w:r>
                          </w:p>
                          <w:p w:rsidR="00954A9E" w:rsidRPr="00CC547A" w:rsidRDefault="00954A9E" w:rsidP="00CC547A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6:30 p.m.</w:t>
                            </w:r>
                          </w:p>
                          <w:p w:rsidR="00954A9E" w:rsidRPr="00CC547A" w:rsidRDefault="00954A9E" w:rsidP="00CC547A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Vergas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Event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954A9E" w:rsidRPr="00422673" w:rsidRDefault="00954A9E" w:rsidP="00CC547A">
                            <w:pPr>
                              <w:spacing w:after="0"/>
                              <w:rPr>
                                <w:color w:val="2F5897"/>
                                <w:sz w:val="16"/>
                                <w:szCs w:val="16"/>
                              </w:rPr>
                            </w:pPr>
                            <w:r w:rsidRPr="00422673">
                              <w:rPr>
                                <w:color w:val="2F5897"/>
                                <w:sz w:val="16"/>
                                <w:szCs w:val="16"/>
                              </w:rPr>
                              <w:t>(If you would like to be on the agenda please have information to City Clerk by the Wednesday before meeting)</w:t>
                            </w:r>
                          </w:p>
                          <w:p w:rsidR="00954A9E" w:rsidRPr="00422673" w:rsidRDefault="00954A9E" w:rsidP="00CC547A">
                            <w:pPr>
                              <w:spacing w:after="0"/>
                              <w:rPr>
                                <w:color w:val="2F5897"/>
                              </w:rPr>
                            </w:pPr>
                          </w:p>
                          <w:p w:rsidR="00954A9E" w:rsidRPr="00CC547A" w:rsidRDefault="00954A9E" w:rsidP="00CC547A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Planning Commission</w:t>
                            </w:r>
                          </w:p>
                          <w:p w:rsidR="00931DE8" w:rsidRPr="00931DE8" w:rsidRDefault="00931DE8" w:rsidP="00931DE8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Wednesday May 18, 2016</w:t>
                            </w:r>
                          </w:p>
                          <w:p w:rsidR="00954A9E" w:rsidRPr="00CC547A" w:rsidRDefault="00954A9E" w:rsidP="00CC547A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5:30 p.m.</w:t>
                            </w:r>
                          </w:p>
                          <w:p w:rsidR="00954A9E" w:rsidRPr="00CC547A" w:rsidRDefault="00954A9E" w:rsidP="00CC547A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Vergas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Event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954A9E" w:rsidRPr="00CC547A" w:rsidRDefault="00954A9E" w:rsidP="00CC547A">
                            <w:pPr>
                              <w:spacing w:after="0"/>
                              <w:rPr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422673">
                              <w:rPr>
                                <w:color w:val="2F5897"/>
                                <w:sz w:val="18"/>
                                <w:szCs w:val="18"/>
                              </w:rPr>
                              <w:t>(If you would like to be on the agenda please have information to City Clerk by</w:t>
                            </w:r>
                            <w:r>
                              <w:rPr>
                                <w:color w:val="2F5897"/>
                                <w:sz w:val="18"/>
                                <w:szCs w:val="18"/>
                              </w:rPr>
                              <w:t xml:space="preserve"> the Wednesday before meeting) </w:t>
                            </w:r>
                          </w:p>
                          <w:p w:rsidR="00954A9E" w:rsidRPr="00CC547A" w:rsidRDefault="00954A9E" w:rsidP="00CC547A">
                            <w:pPr>
                              <w:spacing w:before="120"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Vergas EDA</w:t>
                            </w:r>
                          </w:p>
                          <w:p w:rsidR="00954A9E" w:rsidRPr="00CC547A" w:rsidRDefault="00954A9E" w:rsidP="00CC547A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1</w:t>
                            </w: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 xml:space="preserve"> Monday of the month</w:t>
                            </w:r>
                          </w:p>
                          <w:p w:rsidR="00954A9E" w:rsidRPr="00CC547A" w:rsidRDefault="00954A9E" w:rsidP="00CC547A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12:00 p.m.</w:t>
                            </w:r>
                          </w:p>
                          <w:p w:rsidR="00954A9E" w:rsidRPr="00CC547A" w:rsidRDefault="00954A9E" w:rsidP="00CC547A">
                            <w:pPr>
                              <w:spacing w:after="12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Billy’s Corner Bar</w:t>
                            </w:r>
                          </w:p>
                          <w:p w:rsidR="00954A9E" w:rsidRDefault="00954A9E" w:rsidP="00CC547A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C547A">
                                  <w:rPr>
                                    <w:b/>
                                    <w:color w:val="2F5897"/>
                                    <w:sz w:val="21"/>
                                    <w:szCs w:val="21"/>
                                  </w:rPr>
                                  <w:t>Event</w:t>
                                </w:r>
                              </w:smartTag>
                              <w:r w:rsidRPr="00CC547A">
                                <w:rPr>
                                  <w:b/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C547A">
                                  <w:rPr>
                                    <w:b/>
                                    <w:color w:val="2F5897"/>
                                    <w:sz w:val="21"/>
                                    <w:szCs w:val="21"/>
                                  </w:rPr>
                                  <w:t>Center</w:t>
                                </w:r>
                              </w:smartTag>
                            </w:smartTag>
                            <w:r w:rsidRPr="00CC547A"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 xml:space="preserve"> Advisory Board</w:t>
                            </w:r>
                          </w:p>
                          <w:p w:rsidR="00931DE8" w:rsidRPr="00CC547A" w:rsidRDefault="00931DE8" w:rsidP="00CC547A">
                            <w:pPr>
                              <w:spacing w:after="0"/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>4</w:t>
                            </w:r>
                            <w:r w:rsidRPr="00931DE8">
                              <w:rPr>
                                <w:b/>
                                <w:color w:val="2F5897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F5897"/>
                                <w:sz w:val="21"/>
                                <w:szCs w:val="21"/>
                              </w:rPr>
                              <w:t xml:space="preserve"> Tuesday of the month</w:t>
                            </w:r>
                          </w:p>
                          <w:p w:rsidR="00954A9E" w:rsidRPr="00CC547A" w:rsidRDefault="00954A9E" w:rsidP="00CC547A">
                            <w:pPr>
                              <w:spacing w:after="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r w:rsidRPr="00CC547A">
                              <w:rPr>
                                <w:color w:val="2F5897"/>
                                <w:sz w:val="21"/>
                                <w:szCs w:val="21"/>
                              </w:rPr>
                              <w:t>5:15 p.m.</w:t>
                            </w:r>
                          </w:p>
                          <w:p w:rsidR="00954A9E" w:rsidRPr="00CC547A" w:rsidRDefault="00954A9E" w:rsidP="00CC547A">
                            <w:pPr>
                              <w:spacing w:after="120"/>
                              <w:rPr>
                                <w:color w:val="2F5897"/>
                                <w:sz w:val="21"/>
                                <w:szCs w:val="21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Vergas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Event</w:t>
                                </w:r>
                              </w:smartTag>
                              <w:r w:rsidRPr="00CC547A">
                                <w:rPr>
                                  <w:color w:val="2F5897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CC547A">
                                  <w:rPr>
                                    <w:color w:val="2F5897"/>
                                    <w:sz w:val="21"/>
                                    <w:szCs w:val="21"/>
                                  </w:rPr>
                                  <w:t>Center</w:t>
                                </w:r>
                              </w:smartTag>
                            </w:smartTag>
                          </w:p>
                          <w:p w:rsidR="00954A9E" w:rsidRPr="00CC547A" w:rsidRDefault="00954A9E" w:rsidP="00CC547A">
                            <w:pPr>
                              <w:rPr>
                                <w:color w:val="2F5897"/>
                                <w:sz w:val="16"/>
                                <w:szCs w:val="16"/>
                              </w:rPr>
                            </w:pPr>
                            <w:r w:rsidRPr="00CC547A">
                              <w:rPr>
                                <w:color w:val="2F5897"/>
                                <w:sz w:val="16"/>
                                <w:szCs w:val="16"/>
                              </w:rPr>
                              <w:t xml:space="preserve">Changes in our meetings to be posted on the City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CC547A">
                                  <w:rPr>
                                    <w:color w:val="2F5897"/>
                                    <w:sz w:val="16"/>
                                    <w:szCs w:val="16"/>
                                  </w:rPr>
                                  <w:t>Vergas</w:t>
                                </w:r>
                              </w:smartTag>
                            </w:smartTag>
                            <w:r w:rsidRPr="00CC547A">
                              <w:rPr>
                                <w:color w:val="2F5897"/>
                                <w:sz w:val="16"/>
                                <w:szCs w:val="16"/>
                              </w:rPr>
                              <w:t xml:space="preserve"> website: www.cityofvergas.com</w:t>
                            </w:r>
                          </w:p>
                          <w:p w:rsidR="00954A9E" w:rsidRPr="0095716C" w:rsidRDefault="00954A9E" w:rsidP="008A1F7D">
                            <w:pPr>
                              <w:spacing w:after="0"/>
                              <w:rPr>
                                <w:b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95716C">
                              <w:rPr>
                                <w:b/>
                                <w:color w:val="2F5897"/>
                                <w:sz w:val="18"/>
                                <w:szCs w:val="18"/>
                              </w:rPr>
                              <w:t>Hazardous Waste Collection Day</w:t>
                            </w:r>
                          </w:p>
                          <w:p w:rsidR="00954A9E" w:rsidRPr="00422673" w:rsidRDefault="00954A9E" w:rsidP="008A1F7D">
                            <w:pPr>
                              <w:spacing w:after="0"/>
                              <w:rPr>
                                <w:color w:val="2F5897"/>
                              </w:rPr>
                            </w:pPr>
                            <w:r w:rsidRPr="0095716C">
                              <w:rPr>
                                <w:color w:val="2F5897"/>
                                <w:sz w:val="16"/>
                                <w:szCs w:val="16"/>
                              </w:rPr>
                              <w:t xml:space="preserve">Friday </w:t>
                            </w:r>
                            <w:r w:rsidR="00931DE8">
                              <w:rPr>
                                <w:b/>
                                <w:color w:val="2F5897"/>
                                <w:sz w:val="16"/>
                                <w:szCs w:val="16"/>
                              </w:rPr>
                              <w:t>July 15, 2016</w:t>
                            </w:r>
                            <w:r w:rsidRPr="0095716C">
                              <w:rPr>
                                <w:color w:val="2F5897"/>
                                <w:sz w:val="16"/>
                                <w:szCs w:val="16"/>
                              </w:rPr>
                              <w:t xml:space="preserve"> from 10 a.m. to 2 p.m. Volunteers are needed please contact the City Office (342-2091) if you are interested</w:t>
                            </w:r>
                          </w:p>
                        </w:txbxContent>
                      </wps:txbx>
                      <wps:bodyPr rot="0" vert="horz" wrap="square" lIns="182880" tIns="18288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9.9pt;margin-top:148.2pt;width:171.05pt;height:585pt;z-index:-251660288;visibility:visible;mso-wrap-style:square;mso-width-percent:0;mso-height-percent:0;mso-wrap-distance-left:21.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" fillcolor="#e3edf9" stroked="f" strokeweight="2.25pt">
                <v:fill color2="#e6ebf0" rotate="t" focusposition=".5,.5" focussize="" colors="0 #e3edf9;.5 #e3edf9;49807f #d8e0ea;1 #e6ebf0" focus="100%" type="gradientRadial"/>
                <v:textbox inset="14.4pt,14.4pt,14.4pt,7.2pt">
                  <w:txbxContent>
                    <w:p w:rsidR="00954A9E" w:rsidRPr="00566E0C" w:rsidRDefault="00954A9E" w:rsidP="008A1F7D">
                      <w:pPr>
                        <w:pStyle w:val="Heading1"/>
                        <w:spacing w:befor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66E0C">
                        <w:rPr>
                          <w:sz w:val="28"/>
                          <w:szCs w:val="28"/>
                        </w:rPr>
                        <w:t>City Meetings</w:t>
                      </w:r>
                    </w:p>
                    <w:p w:rsidR="00954A9E" w:rsidRPr="00422673" w:rsidRDefault="00954A9E" w:rsidP="00DC381D">
                      <w:pPr>
                        <w:spacing w:after="100"/>
                        <w:jc w:val="center"/>
                        <w:rPr>
                          <w:color w:val="6076B4"/>
                        </w:rPr>
                      </w:pPr>
                      <w:r w:rsidRPr="00422673">
                        <w:rPr>
                          <w:color w:val="6076B4"/>
                        </w:rPr>
                        <w:sym w:font="Symbol" w:char="F0B7"/>
                      </w:r>
                      <w:r w:rsidRPr="00422673">
                        <w:rPr>
                          <w:color w:val="6076B4"/>
                        </w:rPr>
                        <w:t xml:space="preserve"> </w:t>
                      </w:r>
                      <w:r w:rsidRPr="00422673">
                        <w:rPr>
                          <w:color w:val="6076B4"/>
                        </w:rPr>
                        <w:sym w:font="Symbol" w:char="F0B7"/>
                      </w:r>
                      <w:r w:rsidRPr="00422673">
                        <w:rPr>
                          <w:color w:val="6076B4"/>
                        </w:rPr>
                        <w:t xml:space="preserve"> </w:t>
                      </w:r>
                      <w:r w:rsidRPr="00422673">
                        <w:rPr>
                          <w:color w:val="6076B4"/>
                        </w:rPr>
                        <w:sym w:font="Symbol" w:char="F0B7"/>
                      </w:r>
                    </w:p>
                    <w:p w:rsidR="00954A9E" w:rsidRPr="00CC547A" w:rsidRDefault="00A73539" w:rsidP="00CC547A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>City Council Meeting</w:t>
                      </w:r>
                      <w:r w:rsidR="003A5231">
                        <w:rPr>
                          <w:b/>
                          <w:color w:val="2F5897"/>
                          <w:sz w:val="21"/>
                          <w:szCs w:val="21"/>
                        </w:rPr>
                        <w:t>s</w:t>
                      </w:r>
                    </w:p>
                    <w:p w:rsidR="001F0AA3" w:rsidRDefault="001F0AA3" w:rsidP="00CC547A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>Tuesday May 10, 2016</w:t>
                      </w:r>
                    </w:p>
                    <w:p w:rsidR="00954A9E" w:rsidRPr="00931DE8" w:rsidRDefault="00931DE8" w:rsidP="00CC547A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>Tuesday June 7, 2016</w:t>
                      </w:r>
                    </w:p>
                    <w:p w:rsidR="00954A9E" w:rsidRPr="00CC547A" w:rsidRDefault="00954A9E" w:rsidP="00CC547A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6:30 p.m.</w:t>
                      </w:r>
                    </w:p>
                    <w:p w:rsidR="00954A9E" w:rsidRPr="00CC547A" w:rsidRDefault="00954A9E" w:rsidP="00CC547A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Vergas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Event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Center</w:t>
                          </w:r>
                        </w:smartTag>
                      </w:smartTag>
                    </w:p>
                    <w:p w:rsidR="00954A9E" w:rsidRPr="00422673" w:rsidRDefault="00954A9E" w:rsidP="00CC547A">
                      <w:pPr>
                        <w:spacing w:after="0"/>
                        <w:rPr>
                          <w:color w:val="2F5897"/>
                          <w:sz w:val="16"/>
                          <w:szCs w:val="16"/>
                        </w:rPr>
                      </w:pPr>
                      <w:r w:rsidRPr="00422673">
                        <w:rPr>
                          <w:color w:val="2F5897"/>
                          <w:sz w:val="16"/>
                          <w:szCs w:val="16"/>
                        </w:rPr>
                        <w:t>(If you would like to be on the agenda please have information to City Clerk by the Wednesday before meeting)</w:t>
                      </w:r>
                    </w:p>
                    <w:p w:rsidR="00954A9E" w:rsidRPr="00422673" w:rsidRDefault="00954A9E" w:rsidP="00CC547A">
                      <w:pPr>
                        <w:spacing w:after="0"/>
                        <w:rPr>
                          <w:color w:val="2F5897"/>
                        </w:rPr>
                      </w:pPr>
                    </w:p>
                    <w:p w:rsidR="00954A9E" w:rsidRPr="00CC547A" w:rsidRDefault="00954A9E" w:rsidP="00CC547A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b/>
                          <w:color w:val="2F5897"/>
                          <w:sz w:val="21"/>
                          <w:szCs w:val="21"/>
                        </w:rPr>
                        <w:t>Planning Commission</w:t>
                      </w:r>
                    </w:p>
                    <w:p w:rsidR="00931DE8" w:rsidRPr="00931DE8" w:rsidRDefault="00931DE8" w:rsidP="00931DE8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>Wednesday May 18, 2016</w:t>
                      </w:r>
                    </w:p>
                    <w:p w:rsidR="00954A9E" w:rsidRPr="00CC547A" w:rsidRDefault="00954A9E" w:rsidP="00CC547A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5:30 p.m.</w:t>
                      </w:r>
                    </w:p>
                    <w:p w:rsidR="00954A9E" w:rsidRPr="00CC547A" w:rsidRDefault="00954A9E" w:rsidP="00CC547A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Vergas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Event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Center</w:t>
                          </w:r>
                        </w:smartTag>
                      </w:smartTag>
                    </w:p>
                    <w:p w:rsidR="00954A9E" w:rsidRPr="00CC547A" w:rsidRDefault="00954A9E" w:rsidP="00CC547A">
                      <w:pPr>
                        <w:spacing w:after="0"/>
                        <w:rPr>
                          <w:color w:val="2F5897"/>
                          <w:sz w:val="18"/>
                          <w:szCs w:val="18"/>
                        </w:rPr>
                      </w:pPr>
                      <w:r w:rsidRPr="00422673">
                        <w:rPr>
                          <w:color w:val="2F5897"/>
                          <w:sz w:val="18"/>
                          <w:szCs w:val="18"/>
                        </w:rPr>
                        <w:t>(If you would like to be on the agenda please have information to City Clerk by</w:t>
                      </w:r>
                      <w:r>
                        <w:rPr>
                          <w:color w:val="2F5897"/>
                          <w:sz w:val="18"/>
                          <w:szCs w:val="18"/>
                        </w:rPr>
                        <w:t xml:space="preserve"> the Wednesday before meeting) </w:t>
                      </w:r>
                    </w:p>
                    <w:p w:rsidR="00954A9E" w:rsidRPr="00CC547A" w:rsidRDefault="00954A9E" w:rsidP="00CC547A">
                      <w:pPr>
                        <w:spacing w:before="120"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b/>
                          <w:color w:val="2F5897"/>
                          <w:sz w:val="21"/>
                          <w:szCs w:val="21"/>
                        </w:rPr>
                        <w:t>Vergas EDA</w:t>
                      </w:r>
                    </w:p>
                    <w:p w:rsidR="00954A9E" w:rsidRPr="00CC547A" w:rsidRDefault="00954A9E" w:rsidP="00CC547A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1</w:t>
                      </w:r>
                      <w:r w:rsidRPr="00CC547A">
                        <w:rPr>
                          <w:color w:val="2F5897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 xml:space="preserve"> Monday of the month</w:t>
                      </w:r>
                    </w:p>
                    <w:p w:rsidR="00954A9E" w:rsidRPr="00CC547A" w:rsidRDefault="00954A9E" w:rsidP="00CC547A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12:00 p.m.</w:t>
                      </w:r>
                    </w:p>
                    <w:p w:rsidR="00954A9E" w:rsidRPr="00CC547A" w:rsidRDefault="00954A9E" w:rsidP="00CC547A">
                      <w:pPr>
                        <w:spacing w:after="12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Billy’s Corner Bar</w:t>
                      </w:r>
                    </w:p>
                    <w:p w:rsidR="00954A9E" w:rsidRDefault="00954A9E" w:rsidP="00CC547A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CC547A">
                            <w:rPr>
                              <w:b/>
                              <w:color w:val="2F5897"/>
                              <w:sz w:val="21"/>
                              <w:szCs w:val="21"/>
                            </w:rPr>
                            <w:t>Event</w:t>
                          </w:r>
                        </w:smartTag>
                        <w:r w:rsidRPr="00CC547A">
                          <w:rPr>
                            <w:b/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CC547A">
                            <w:rPr>
                              <w:b/>
                              <w:color w:val="2F5897"/>
                              <w:sz w:val="21"/>
                              <w:szCs w:val="21"/>
                            </w:rPr>
                            <w:t>Center</w:t>
                          </w:r>
                        </w:smartTag>
                      </w:smartTag>
                      <w:r w:rsidRPr="00CC547A">
                        <w:rPr>
                          <w:b/>
                          <w:color w:val="2F5897"/>
                          <w:sz w:val="21"/>
                          <w:szCs w:val="21"/>
                        </w:rPr>
                        <w:t xml:space="preserve"> Advisory Board</w:t>
                      </w:r>
                    </w:p>
                    <w:p w:rsidR="00931DE8" w:rsidRPr="00CC547A" w:rsidRDefault="00931DE8" w:rsidP="00CC547A">
                      <w:pPr>
                        <w:spacing w:after="0"/>
                        <w:rPr>
                          <w:b/>
                          <w:color w:val="2F589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>4</w:t>
                      </w:r>
                      <w:r w:rsidRPr="00931DE8">
                        <w:rPr>
                          <w:b/>
                          <w:color w:val="2F5897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2F5897"/>
                          <w:sz w:val="21"/>
                          <w:szCs w:val="21"/>
                        </w:rPr>
                        <w:t xml:space="preserve"> Tuesday of the month</w:t>
                      </w:r>
                    </w:p>
                    <w:p w:rsidR="00954A9E" w:rsidRPr="00CC547A" w:rsidRDefault="00954A9E" w:rsidP="00CC547A">
                      <w:pPr>
                        <w:spacing w:after="0"/>
                        <w:rPr>
                          <w:color w:val="2F5897"/>
                          <w:sz w:val="21"/>
                          <w:szCs w:val="21"/>
                        </w:rPr>
                      </w:pPr>
                      <w:r w:rsidRPr="00CC547A">
                        <w:rPr>
                          <w:color w:val="2F5897"/>
                          <w:sz w:val="21"/>
                          <w:szCs w:val="21"/>
                        </w:rPr>
                        <w:t>5:15 p.m.</w:t>
                      </w:r>
                    </w:p>
                    <w:p w:rsidR="00954A9E" w:rsidRPr="00CC547A" w:rsidRDefault="00954A9E" w:rsidP="00CC547A">
                      <w:pPr>
                        <w:spacing w:after="120"/>
                        <w:rPr>
                          <w:color w:val="2F5897"/>
                          <w:sz w:val="21"/>
                          <w:szCs w:val="21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Vergas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Event</w:t>
                          </w:r>
                        </w:smartTag>
                        <w:r w:rsidRPr="00CC547A">
                          <w:rPr>
                            <w:color w:val="2F5897"/>
                            <w:sz w:val="21"/>
                            <w:szCs w:val="21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CC547A">
                            <w:rPr>
                              <w:color w:val="2F5897"/>
                              <w:sz w:val="21"/>
                              <w:szCs w:val="21"/>
                            </w:rPr>
                            <w:t>Center</w:t>
                          </w:r>
                        </w:smartTag>
                      </w:smartTag>
                    </w:p>
                    <w:p w:rsidR="00954A9E" w:rsidRPr="00CC547A" w:rsidRDefault="00954A9E" w:rsidP="00CC547A">
                      <w:pPr>
                        <w:rPr>
                          <w:color w:val="2F5897"/>
                          <w:sz w:val="16"/>
                          <w:szCs w:val="16"/>
                        </w:rPr>
                      </w:pPr>
                      <w:r w:rsidRPr="00CC547A">
                        <w:rPr>
                          <w:color w:val="2F5897"/>
                          <w:sz w:val="16"/>
                          <w:szCs w:val="16"/>
                        </w:rPr>
                        <w:t xml:space="preserve">Changes in our meetings to be posted on the City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CC547A">
                            <w:rPr>
                              <w:color w:val="2F5897"/>
                              <w:sz w:val="16"/>
                              <w:szCs w:val="16"/>
                            </w:rPr>
                            <w:t>Vergas</w:t>
                          </w:r>
                        </w:smartTag>
                      </w:smartTag>
                      <w:r w:rsidRPr="00CC547A">
                        <w:rPr>
                          <w:color w:val="2F5897"/>
                          <w:sz w:val="16"/>
                          <w:szCs w:val="16"/>
                        </w:rPr>
                        <w:t xml:space="preserve"> website: www.cityofvergas.com</w:t>
                      </w:r>
                    </w:p>
                    <w:p w:rsidR="00954A9E" w:rsidRPr="0095716C" w:rsidRDefault="00954A9E" w:rsidP="008A1F7D">
                      <w:pPr>
                        <w:spacing w:after="0"/>
                        <w:rPr>
                          <w:b/>
                          <w:color w:val="2F5897"/>
                          <w:sz w:val="18"/>
                          <w:szCs w:val="18"/>
                        </w:rPr>
                      </w:pPr>
                      <w:r w:rsidRPr="0095716C">
                        <w:rPr>
                          <w:b/>
                          <w:color w:val="2F5897"/>
                          <w:sz w:val="18"/>
                          <w:szCs w:val="18"/>
                        </w:rPr>
                        <w:t>Hazardous Waste Collection Day</w:t>
                      </w:r>
                    </w:p>
                    <w:p w:rsidR="00954A9E" w:rsidRPr="00422673" w:rsidRDefault="00954A9E" w:rsidP="008A1F7D">
                      <w:pPr>
                        <w:spacing w:after="0"/>
                        <w:rPr>
                          <w:color w:val="2F5897"/>
                        </w:rPr>
                      </w:pPr>
                      <w:r w:rsidRPr="0095716C">
                        <w:rPr>
                          <w:color w:val="2F5897"/>
                          <w:sz w:val="16"/>
                          <w:szCs w:val="16"/>
                        </w:rPr>
                        <w:t xml:space="preserve">Friday </w:t>
                      </w:r>
                      <w:r w:rsidR="00931DE8">
                        <w:rPr>
                          <w:b/>
                          <w:color w:val="2F5897"/>
                          <w:sz w:val="16"/>
                          <w:szCs w:val="16"/>
                        </w:rPr>
                        <w:t>July 15, 2016</w:t>
                      </w:r>
                      <w:r w:rsidRPr="0095716C">
                        <w:rPr>
                          <w:color w:val="2F5897"/>
                          <w:sz w:val="16"/>
                          <w:szCs w:val="16"/>
                        </w:rPr>
                        <w:t xml:space="preserve"> from 10 a.m. to 2 p.m. Volunteers are needed please contact the City Office (342-2091) if you are interested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D31B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ACB062" wp14:editId="33F75A0C">
                <wp:simplePos x="0" y="0"/>
                <wp:positionH relativeFrom="margin">
                  <wp:align>left</wp:align>
                </wp:positionH>
                <wp:positionV relativeFrom="margin">
                  <wp:posOffset>4954957</wp:posOffset>
                </wp:positionV>
                <wp:extent cx="4295775" cy="240538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40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420" w:rsidRDefault="00DB5420" w:rsidP="00DB5420">
                            <w:pPr>
                              <w:jc w:val="center"/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20C4C02" wp14:editId="5CCCCAE2">
                                  <wp:extent cx="2619788" cy="1561180"/>
                                  <wp:effectExtent l="0" t="0" r="0" b="127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city_farmersmarket[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1198" cy="1567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420" w:rsidRDefault="00DB5420">
                            <w:pPr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t>When: Every Tuesday &amp; Friday From 9:00am- 1:00pm</w:t>
                            </w:r>
                          </w:p>
                          <w:p w:rsidR="00DB5420" w:rsidRDefault="00DB5420">
                            <w:pPr>
                              <w:rPr>
                                <w:noProof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t>Where:</w:t>
                            </w:r>
                            <w:r w:rsidRPr="00DB5420">
                              <w:rPr>
                                <w:noProof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t>at the Lion’s Shelter behin</w:t>
                            </w:r>
                            <w:r w:rsidR="00F16B55">
                              <w:rPr>
                                <w:noProof/>
                                <w:lang w:eastAsia="en-US"/>
                              </w:rPr>
                              <w:t>d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t xml:space="preserve"> the Vergas Event Center</w:t>
                            </w:r>
                          </w:p>
                          <w:p w:rsidR="000A0453" w:rsidRDefault="000A04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7BF221" id="Text Box 30" o:spid="_x0000_s1027" type="#_x0000_t202" style="position:absolute;margin-left:0;margin-top:390.15pt;width:338.25pt;height:189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" fillcolor="white [3201]" stroked="f" strokeweight=".5pt">
                <v:textbox>
                  <w:txbxContent>
                    <w:p w:rsidR="00DB5420" w:rsidRDefault="00DB5420" w:rsidP="00DB5420">
                      <w:pPr>
                        <w:jc w:val="center"/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330F099" wp14:editId="278AD661">
                            <wp:extent cx="2619788" cy="1561180"/>
                            <wp:effectExtent l="0" t="0" r="0" b="127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city_farmersmarket[1]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1198" cy="1567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420" w:rsidRDefault="00DB5420">
                      <w:pPr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t>When: Every Tuesday &amp; Friday From 9:00am- 1:00pm</w:t>
                      </w:r>
                    </w:p>
                    <w:p w:rsidR="00DB5420" w:rsidRDefault="00DB5420">
                      <w:pPr>
                        <w:rPr>
                          <w:noProof/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t>Where:</w:t>
                      </w:r>
                      <w:r w:rsidRPr="00DB5420">
                        <w:rPr>
                          <w:noProof/>
                          <w:lang w:eastAsia="en-US"/>
                        </w:rPr>
                        <w:t xml:space="preserve"> </w:t>
                      </w:r>
                      <w:r>
                        <w:rPr>
                          <w:noProof/>
                          <w:lang w:eastAsia="en-US"/>
                        </w:rPr>
                        <w:t>at the Lion’s Shelter behin</w:t>
                      </w:r>
                      <w:r w:rsidR="00F16B55">
                        <w:rPr>
                          <w:noProof/>
                          <w:lang w:eastAsia="en-US"/>
                        </w:rPr>
                        <w:t>d</w:t>
                      </w:r>
                      <w:r>
                        <w:rPr>
                          <w:noProof/>
                          <w:lang w:eastAsia="en-US"/>
                        </w:rPr>
                        <w:t xml:space="preserve"> the Vergas Event Center</w:t>
                      </w:r>
                    </w:p>
                    <w:p w:rsidR="000A0453" w:rsidRDefault="000A045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5749B">
        <w:rPr>
          <w:noProof/>
          <w:lang w:eastAsia="en-US"/>
        </w:rPr>
        <w:drawing>
          <wp:inline distT="0" distB="0" distL="0" distR="0" wp14:anchorId="33464BE9" wp14:editId="2ADB0369">
            <wp:extent cx="2452548" cy="1366621"/>
            <wp:effectExtent l="228600" t="228600" r="233680" b="2336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IN_20160426_11_24_18_Pr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768" cy="137120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D674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1E9DD9" wp14:editId="449A6B58">
                <wp:simplePos x="0" y="0"/>
                <wp:positionH relativeFrom="margin">
                  <wp:posOffset>2956148</wp:posOffset>
                </wp:positionH>
                <wp:positionV relativeFrom="paragraph">
                  <wp:posOffset>7484076</wp:posOffset>
                </wp:positionV>
                <wp:extent cx="1447800" cy="189470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894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B8B" w:rsidRDefault="00C95B8B" w:rsidP="004D6746">
                            <w:pPr>
                              <w:spacing w:after="0"/>
                              <w:jc w:val="center"/>
                            </w:pPr>
                            <w:r>
                              <w:t xml:space="preserve">Check out our New Wine from </w:t>
                            </w:r>
                            <w:proofErr w:type="spellStart"/>
                            <w:r w:rsidRPr="004D6746">
                              <w:rPr>
                                <w:b/>
                              </w:rPr>
                              <w:t>Chankaska</w:t>
                            </w:r>
                            <w:proofErr w:type="spellEnd"/>
                            <w:r w:rsidRPr="004D6746">
                              <w:rPr>
                                <w:b/>
                              </w:rPr>
                              <w:t xml:space="preserve"> Winery</w:t>
                            </w:r>
                            <w:r w:rsidR="004D6746">
                              <w:rPr>
                                <w:b/>
                              </w:rPr>
                              <w:t xml:space="preserve"> at the Vergas Municipal Liquor Store</w:t>
                            </w:r>
                          </w:p>
                          <w:p w:rsidR="00C95B8B" w:rsidRPr="004D6746" w:rsidRDefault="004D6746" w:rsidP="004D674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Open-</w:t>
                            </w:r>
                            <w:r w:rsidRPr="004D6746">
                              <w:rPr>
                                <w:sz w:val="18"/>
                                <w:szCs w:val="18"/>
                              </w:rPr>
                              <w:t>9-9 Mon-Thurs</w:t>
                            </w:r>
                          </w:p>
                          <w:p w:rsidR="00C95B8B" w:rsidRPr="004D6746" w:rsidRDefault="004D6746" w:rsidP="004D674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D6746">
                              <w:rPr>
                                <w:sz w:val="18"/>
                                <w:szCs w:val="18"/>
                              </w:rPr>
                              <w:t>9-10 Fri &amp; Sat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E872862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9" type="#_x0000_t202" style="position:absolute;margin-left:232.75pt;margin-top:589.3pt;width:114pt;height:149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" fillcolor="white [3201]" stroked="f" strokeweight=".5pt">
                <v:textbox>
                  <w:txbxContent>
                    <w:p w:rsidR="00C95B8B" w:rsidRDefault="00C95B8B" w:rsidP="004D6746">
                      <w:pPr>
                        <w:spacing w:after="0"/>
                        <w:jc w:val="center"/>
                      </w:pPr>
                      <w:r>
                        <w:t xml:space="preserve">Check out our New Wine from </w:t>
                      </w:r>
                      <w:r w:rsidRPr="004D6746">
                        <w:rPr>
                          <w:b/>
                        </w:rPr>
                        <w:t>Chankaska Winery</w:t>
                      </w:r>
                      <w:r w:rsidR="004D6746">
                        <w:rPr>
                          <w:b/>
                        </w:rPr>
                        <w:t xml:space="preserve"> at the Vergas Municipal Liquor Store</w:t>
                      </w:r>
                    </w:p>
                    <w:p w:rsidR="00C95B8B" w:rsidRPr="004D6746" w:rsidRDefault="004D6746" w:rsidP="004D674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Open-</w:t>
                      </w:r>
                      <w:r w:rsidRPr="004D6746">
                        <w:rPr>
                          <w:sz w:val="18"/>
                          <w:szCs w:val="18"/>
                        </w:rPr>
                        <w:t>9-9 Mon-Thurs</w:t>
                      </w:r>
                    </w:p>
                    <w:p w:rsidR="00C95B8B" w:rsidRPr="004D6746" w:rsidRDefault="004D6746" w:rsidP="004D674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D6746">
                        <w:rPr>
                          <w:sz w:val="18"/>
                          <w:szCs w:val="18"/>
                        </w:rPr>
                        <w:t>9-10 Fri &amp; Sat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5B8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314DCD1" wp14:editId="02683391">
                <wp:simplePos x="0" y="0"/>
                <wp:positionH relativeFrom="margin">
                  <wp:align>left</wp:align>
                </wp:positionH>
                <wp:positionV relativeFrom="margin">
                  <wp:posOffset>1952625</wp:posOffset>
                </wp:positionV>
                <wp:extent cx="4467225" cy="2962275"/>
                <wp:effectExtent l="0" t="0" r="28575" b="2857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962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DB4719" w:rsidRDefault="00352CCA" w:rsidP="00352CCA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 wp14:anchorId="70A55989" wp14:editId="1268C692">
                                  <wp:extent cx="1326292" cy="1355109"/>
                                  <wp:effectExtent l="0" t="0" r="762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vaccinazione-cane-300x336[1]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523" cy="1363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670E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>Annual Pet V</w:t>
                            </w:r>
                            <w:r w:rsidR="00E753BA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>a</w:t>
                            </w:r>
                            <w:r w:rsidR="0036670E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t>ccination Clinic</w:t>
                            </w:r>
                          </w:p>
                          <w:p w:rsidR="000A0453" w:rsidRPr="00C95B8B" w:rsidRDefault="00DB4719" w:rsidP="003A1FA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</w:pPr>
                            <w:r w:rsidRPr="00C95B8B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 xml:space="preserve">Will be held on Thursday May 12, 2016 </w:t>
                            </w:r>
                          </w:p>
                          <w:p w:rsidR="00DB4719" w:rsidRPr="00C95B8B" w:rsidRDefault="00DB4719" w:rsidP="003A1FA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</w:pPr>
                            <w:r w:rsidRPr="00C95B8B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from 4:</w:t>
                            </w:r>
                            <w:r w:rsidR="00F16B55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3</w:t>
                            </w:r>
                            <w:r w:rsidRPr="00C95B8B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0pm to 6:30pm</w:t>
                            </w:r>
                          </w:p>
                          <w:p w:rsidR="00DB4719" w:rsidRPr="00A73539" w:rsidRDefault="00DB4719" w:rsidP="003A1FA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C00000"/>
                                <w:lang w:eastAsia="en-US"/>
                              </w:rPr>
                            </w:pPr>
                            <w:r w:rsidRPr="00A73539">
                              <w:rPr>
                                <w:rFonts w:ascii="Century Gothic" w:hAnsi="Century Gothic"/>
                                <w:b/>
                                <w:noProof/>
                                <w:color w:val="C00000"/>
                                <w:lang w:eastAsia="en-US"/>
                              </w:rPr>
                              <w:t xml:space="preserve">City Licenses are required for </w:t>
                            </w:r>
                            <w:r w:rsidRPr="00A73539">
                              <w:rPr>
                                <w:rFonts w:ascii="Arial Black" w:hAnsi="Arial Black"/>
                                <w:b/>
                                <w:noProof/>
                                <w:color w:val="C00000"/>
                                <w:lang w:eastAsia="en-US"/>
                              </w:rPr>
                              <w:t>all dogs</w:t>
                            </w:r>
                            <w:r w:rsidRPr="00A73539">
                              <w:rPr>
                                <w:rFonts w:ascii="Century Gothic" w:hAnsi="Century Gothic"/>
                                <w:b/>
                                <w:noProof/>
                                <w:color w:val="C00000"/>
                                <w:lang w:eastAsia="en-US"/>
                              </w:rPr>
                              <w:t xml:space="preserve"> living or visiting the City of Vergas.</w:t>
                            </w:r>
                          </w:p>
                          <w:p w:rsidR="00DB4719" w:rsidRPr="00C95B8B" w:rsidRDefault="00A73539" w:rsidP="00A9638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Licenses</w:t>
                            </w:r>
                            <w:r w:rsidR="00DB4719" w:rsidRPr="00C95B8B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(</w:t>
                            </w:r>
                            <w:r w:rsidR="00DB4719" w:rsidRPr="00C95B8B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$5</w:t>
                            </w:r>
                            <w:r w:rsidR="00F16B55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 xml:space="preserve"> for spayed or neutered and $8 for unspayed or </w:t>
                            </w:r>
                            <w:r w:rsidR="001F0AA3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u</w:t>
                            </w:r>
                            <w:r w:rsidR="0026386A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n</w:t>
                            </w:r>
                            <w:r w:rsidR="00F16B55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neutered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)</w:t>
                            </w:r>
                            <w:r w:rsidR="00DB4719" w:rsidRPr="00C95B8B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 xml:space="preserve"> will be availabl</w:t>
                            </w:r>
                            <w:r w:rsidR="001F0AA3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n</w:t>
                            </w:r>
                            <w:r w:rsidR="00DB4719" w:rsidRPr="00C95B8B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 xml:space="preserve">e for purchase at </w:t>
                            </w:r>
                            <w:r w:rsidR="000A0453" w:rsidRPr="00C95B8B">
                              <w:rPr>
                                <w:rFonts w:ascii="Century Gothic" w:hAnsi="Century Gothic"/>
                                <w:b/>
                                <w:noProof/>
                                <w:lang w:eastAsia="en-US"/>
                              </w:rPr>
                              <w:t>the clinic or at the City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9" type="#_x0000_t202" style="position:absolute;margin-left:0;margin-top:153.75pt;width:351.75pt;height:23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" filled="f" strokecolor="#2e74b5 [2404]" strokeweight=".5pt">
                <v:textbox>
                  <w:txbxContent>
                    <w:p w:rsidR="00DB4719" w:rsidRDefault="00352CCA" w:rsidP="00352CCA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24"/>
                          <w:szCs w:val="24"/>
                          <w:lang w:eastAsia="en-US"/>
                        </w:rPr>
                        <w:drawing>
                          <wp:inline distT="0" distB="0" distL="0" distR="0" wp14:anchorId="70A55989" wp14:editId="1268C692">
                            <wp:extent cx="1326292" cy="1355109"/>
                            <wp:effectExtent l="0" t="0" r="762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vaccinazione-cane-300x336[1]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523" cy="1363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670E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en-US"/>
                        </w:rPr>
                        <w:t>Annual Pet V</w:t>
                      </w:r>
                      <w:r w:rsidR="00E753BA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en-US"/>
                        </w:rPr>
                        <w:t>a</w:t>
                      </w:r>
                      <w:r w:rsidR="0036670E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  <w:lang w:eastAsia="en-US"/>
                        </w:rPr>
                        <w:t>ccination Clinic</w:t>
                      </w:r>
                    </w:p>
                    <w:p w:rsidR="000A0453" w:rsidRPr="00C95B8B" w:rsidRDefault="00DB4719" w:rsidP="003A1FA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</w:pPr>
                      <w:r w:rsidRPr="00C95B8B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 xml:space="preserve">Will be held on Thursday May 12, 2016 </w:t>
                      </w:r>
                    </w:p>
                    <w:p w:rsidR="00DB4719" w:rsidRPr="00C95B8B" w:rsidRDefault="00DB4719" w:rsidP="003A1FA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</w:pPr>
                      <w:r w:rsidRPr="00C95B8B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from 4:</w:t>
                      </w:r>
                      <w:r w:rsidR="00F16B55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3</w:t>
                      </w:r>
                      <w:r w:rsidRPr="00C95B8B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0pm to 6:30pm</w:t>
                      </w:r>
                    </w:p>
                    <w:p w:rsidR="00DB4719" w:rsidRPr="00A73539" w:rsidRDefault="00DB4719" w:rsidP="003A1FA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C00000"/>
                          <w:lang w:eastAsia="en-US"/>
                        </w:rPr>
                      </w:pPr>
                      <w:r w:rsidRPr="00A73539">
                        <w:rPr>
                          <w:rFonts w:ascii="Century Gothic" w:hAnsi="Century Gothic"/>
                          <w:b/>
                          <w:noProof/>
                          <w:color w:val="C00000"/>
                          <w:lang w:eastAsia="en-US"/>
                        </w:rPr>
                        <w:t xml:space="preserve">City Licenses are required for </w:t>
                      </w:r>
                      <w:r w:rsidRPr="00A73539">
                        <w:rPr>
                          <w:rFonts w:ascii="Arial Black" w:hAnsi="Arial Black"/>
                          <w:b/>
                          <w:noProof/>
                          <w:color w:val="C00000"/>
                          <w:lang w:eastAsia="en-US"/>
                        </w:rPr>
                        <w:t>all dogs</w:t>
                      </w:r>
                      <w:r w:rsidRPr="00A73539">
                        <w:rPr>
                          <w:rFonts w:ascii="Century Gothic" w:hAnsi="Century Gothic"/>
                          <w:b/>
                          <w:noProof/>
                          <w:color w:val="C00000"/>
                          <w:lang w:eastAsia="en-US"/>
                        </w:rPr>
                        <w:t xml:space="preserve"> living or visiting the City of Vergas.</w:t>
                      </w:r>
                    </w:p>
                    <w:p w:rsidR="00DB4719" w:rsidRPr="00C95B8B" w:rsidRDefault="00A73539" w:rsidP="00A9638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Licenses</w:t>
                      </w:r>
                      <w:r w:rsidR="00DB4719" w:rsidRPr="00C95B8B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(</w:t>
                      </w:r>
                      <w:r w:rsidR="00DB4719" w:rsidRPr="00C95B8B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$5</w:t>
                      </w:r>
                      <w:r w:rsidR="00F16B55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 xml:space="preserve"> for spayed or neutered and $8 for unspayed or </w:t>
                      </w:r>
                      <w:r w:rsidR="001F0AA3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u</w:t>
                      </w:r>
                      <w:r w:rsidR="0026386A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n</w:t>
                      </w:r>
                      <w:r w:rsidR="00F16B55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neutered</w:t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)</w:t>
                      </w:r>
                      <w:r w:rsidR="00DB4719" w:rsidRPr="00C95B8B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 xml:space="preserve"> will be availabl</w:t>
                      </w:r>
                      <w:r w:rsidR="001F0AA3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n</w:t>
                      </w:r>
                      <w:r w:rsidR="00DB4719" w:rsidRPr="00C95B8B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 xml:space="preserve">e for purchase at </w:t>
                      </w:r>
                      <w:r w:rsidR="000A0453" w:rsidRPr="00C95B8B">
                        <w:rPr>
                          <w:rFonts w:ascii="Century Gothic" w:hAnsi="Century Gothic"/>
                          <w:b/>
                          <w:noProof/>
                          <w:lang w:eastAsia="en-US"/>
                        </w:rPr>
                        <w:t>the clinic or at the City office.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C252F" w:rsidRPr="00DC381D"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8EFC0B" wp14:editId="72681EF1">
                <wp:simplePos x="0" y="0"/>
                <wp:positionH relativeFrom="margin">
                  <wp:align>center</wp:align>
                </wp:positionH>
                <wp:positionV relativeFrom="page">
                  <wp:posOffset>630555</wp:posOffset>
                </wp:positionV>
                <wp:extent cx="6912610" cy="1560830"/>
                <wp:effectExtent l="0" t="0" r="0" b="39370"/>
                <wp:wrapThrough wrapText="bothSides">
                  <wp:wrapPolygon edited="0">
                    <wp:start x="0" y="0"/>
                    <wp:lineTo x="0" y="22145"/>
                    <wp:lineTo x="21548" y="22145"/>
                    <wp:lineTo x="21548" y="0"/>
                    <wp:lineTo x="0" y="0"/>
                  </wp:wrapPolygon>
                </wp:wrapThrough>
                <wp:docPr id="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2610" cy="156083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rgbClr val="325EA2"/>
                              <a:srgbClr val="FFFFFF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dist="50800" dir="5400000" algn="t" rotWithShape="0">
                            <a:srgbClr val="000000">
                              <a:alpha val="25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4A9E" w:rsidRPr="00422673" w:rsidRDefault="00954A9E" w:rsidP="00DC381D">
                            <w:pPr>
                              <w:pStyle w:val="TOC1"/>
                              <w:jc w:val="center"/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422673">
                              <w:rPr>
                                <w:color w:val="FFFFFF"/>
                                <w:sz w:val="96"/>
                                <w:szCs w:val="96"/>
                              </w:rPr>
                              <w:t xml:space="preserve">City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422673">
                                  <w:rPr>
                                    <w:color w:val="FFFFFF"/>
                                    <w:sz w:val="96"/>
                                    <w:szCs w:val="96"/>
                                  </w:rPr>
                                  <w:t>Vergas</w:t>
                                </w:r>
                              </w:smartTag>
                            </w:smartTag>
                          </w:p>
                          <w:tbl>
                            <w:tblPr>
                              <w:tblW w:w="3333" w:type="pct"/>
                              <w:jc w:val="center"/>
                              <w:tblLook w:val="00A0" w:firstRow="1" w:lastRow="0" w:firstColumn="1" w:lastColumn="0" w:noHBand="0" w:noVBand="0"/>
                            </w:tblPr>
                            <w:tblGrid>
                              <w:gridCol w:w="3609"/>
                              <w:gridCol w:w="3610"/>
                            </w:tblGrid>
                            <w:tr w:rsidR="00954A9E" w:rsidRPr="00422673" w:rsidTr="00D319ED">
                              <w:trPr>
                                <w:jc w:val="center"/>
                              </w:trPr>
                              <w:tc>
                                <w:tcPr>
                                  <w:tcW w:w="3506" w:type="dxa"/>
                                </w:tcPr>
                                <w:p w:rsidR="00954A9E" w:rsidRPr="00422673" w:rsidRDefault="00954A9E" w:rsidP="00F41724">
                                  <w:pPr>
                                    <w:spacing w:after="160" w:line="264" w:lineRule="auto"/>
                                    <w:jc w:val="center"/>
                                  </w:pPr>
                                  <w:r w:rsidRPr="00422673">
                                    <w:rPr>
                                      <w:b/>
                                      <w:bCs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3507" w:type="dxa"/>
                                </w:tcPr>
                                <w:p w:rsidR="00954A9E" w:rsidRPr="00422673" w:rsidRDefault="00954A9E">
                                  <w:pPr>
                                    <w:jc w:val="center"/>
                                  </w:pPr>
                                  <w:r w:rsidRPr="00422673">
                                    <w:t xml:space="preserve">     </w:t>
                                  </w:r>
                                </w:p>
                                <w:p w:rsidR="00954A9E" w:rsidRPr="00422673" w:rsidRDefault="00954A9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954A9E" w:rsidRDefault="00954A9E" w:rsidP="00DC38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18288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30" style="position:absolute;margin-left:0;margin-top:49.65pt;width:544.3pt;height:122.9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" stroked="f" strokeweight="2.25pt">
                <v:fill r:id="rId14" o:title="" recolor="t" rotate="t" type="tile"/>
                <v:imagedata recolortarget="#325ea2"/>
                <v:shadow on="t" color="black" opacity=".25" origin=",-.5" offset="0,4pt"/>
                <v:textbox inset=",14.4pt">
                  <w:txbxContent>
                    <w:p w:rsidR="00954A9E" w:rsidRPr="00422673" w:rsidRDefault="00954A9E" w:rsidP="00DC381D">
                      <w:pPr>
                        <w:pStyle w:val="TOC1"/>
                        <w:jc w:val="center"/>
                        <w:rPr>
                          <w:color w:val="FFFFFF"/>
                          <w:sz w:val="96"/>
                          <w:szCs w:val="96"/>
                        </w:rPr>
                      </w:pPr>
                      <w:r w:rsidRPr="00422673">
                        <w:rPr>
                          <w:color w:val="FFFFFF"/>
                          <w:sz w:val="96"/>
                          <w:szCs w:val="96"/>
                        </w:rPr>
                        <w:t xml:space="preserve">City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422673">
                            <w:rPr>
                              <w:color w:val="FFFFFF"/>
                              <w:sz w:val="96"/>
                              <w:szCs w:val="96"/>
                            </w:rPr>
                            <w:t>Vergas</w:t>
                          </w:r>
                        </w:smartTag>
                      </w:smartTag>
                    </w:p>
                    <w:tbl>
                      <w:tblPr>
                        <w:tblW w:w="3333" w:type="pct"/>
                        <w:jc w:val="center"/>
                        <w:tblLook w:val="00A0" w:firstRow="1" w:lastRow="0" w:firstColumn="1" w:lastColumn="0" w:noHBand="0" w:noVBand="0"/>
                      </w:tblPr>
                      <w:tblGrid>
                        <w:gridCol w:w="3609"/>
                        <w:gridCol w:w="3610"/>
                      </w:tblGrid>
                      <w:tr w:rsidR="00954A9E" w:rsidRPr="00422673" w:rsidTr="00D319ED">
                        <w:trPr>
                          <w:jc w:val="center"/>
                        </w:trPr>
                        <w:tc>
                          <w:tcPr>
                            <w:tcW w:w="3506" w:type="dxa"/>
                          </w:tcPr>
                          <w:p w:rsidR="00954A9E" w:rsidRPr="00422673" w:rsidRDefault="00954A9E" w:rsidP="00F41724">
                            <w:pPr>
                              <w:spacing w:after="160" w:line="264" w:lineRule="auto"/>
                              <w:jc w:val="center"/>
                            </w:pPr>
                            <w:r w:rsidRPr="00422673"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3507" w:type="dxa"/>
                          </w:tcPr>
                          <w:p w:rsidR="00954A9E" w:rsidRPr="00422673" w:rsidRDefault="00954A9E">
                            <w:pPr>
                              <w:jc w:val="center"/>
                            </w:pPr>
                            <w:r w:rsidRPr="00422673">
                              <w:t xml:space="preserve">     </w:t>
                            </w:r>
                          </w:p>
                          <w:p w:rsidR="00954A9E" w:rsidRPr="00422673" w:rsidRDefault="00954A9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954A9E" w:rsidRDefault="00954A9E" w:rsidP="00DC381D">
                      <w:pPr>
                        <w:jc w:val="center"/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</w:p>
    <w:p w:rsidR="0036670E" w:rsidRDefault="0036670E" w:rsidP="00DB5420">
      <w:pPr>
        <w:spacing w:after="0"/>
        <w:rPr>
          <w:b/>
          <w:sz w:val="32"/>
          <w:szCs w:val="32"/>
        </w:rPr>
      </w:pPr>
    </w:p>
    <w:p w:rsidR="0036670E" w:rsidRDefault="0036670E" w:rsidP="00DB5420">
      <w:pPr>
        <w:spacing w:after="0"/>
        <w:rPr>
          <w:b/>
          <w:sz w:val="32"/>
          <w:szCs w:val="32"/>
        </w:rPr>
      </w:pPr>
    </w:p>
    <w:p w:rsidR="0036670E" w:rsidRDefault="0036670E" w:rsidP="00DB5420">
      <w:pPr>
        <w:spacing w:after="0"/>
        <w:rPr>
          <w:b/>
          <w:sz w:val="32"/>
          <w:szCs w:val="32"/>
        </w:rPr>
      </w:pPr>
    </w:p>
    <w:p w:rsidR="0036670E" w:rsidRDefault="0036670E" w:rsidP="00DB5420">
      <w:pPr>
        <w:spacing w:after="0"/>
        <w:rPr>
          <w:b/>
          <w:sz w:val="32"/>
          <w:szCs w:val="32"/>
        </w:rPr>
      </w:pPr>
    </w:p>
    <w:p w:rsidR="0036670E" w:rsidRDefault="0036670E" w:rsidP="00DB5420">
      <w:pPr>
        <w:spacing w:after="0"/>
        <w:rPr>
          <w:b/>
          <w:sz w:val="32"/>
          <w:szCs w:val="32"/>
        </w:rPr>
      </w:pPr>
    </w:p>
    <w:p w:rsidR="00565443" w:rsidRPr="00565443" w:rsidRDefault="00E753BA" w:rsidP="00DB5420">
      <w:pPr>
        <w:spacing w:after="0"/>
        <w:rPr>
          <w:b/>
          <w:sz w:val="32"/>
          <w:szCs w:val="32"/>
        </w:rPr>
      </w:pPr>
      <w:r w:rsidRPr="00565443">
        <w:rPr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49C75ADD" wp14:editId="7FF5BAE8">
            <wp:simplePos x="0" y="0"/>
            <wp:positionH relativeFrom="column">
              <wp:posOffset>3429635</wp:posOffset>
            </wp:positionH>
            <wp:positionV relativeFrom="paragraph">
              <wp:posOffset>-37465</wp:posOffset>
            </wp:positionV>
            <wp:extent cx="3657600" cy="2713990"/>
            <wp:effectExtent l="0" t="0" r="0" b="0"/>
            <wp:wrapSquare wrapText="bothSides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43" w:rsidRPr="00565443">
        <w:rPr>
          <w:b/>
          <w:sz w:val="32"/>
          <w:szCs w:val="32"/>
        </w:rPr>
        <w:t>Vergas Community Members</w:t>
      </w:r>
    </w:p>
    <w:p w:rsidR="00565443" w:rsidRPr="00565443" w:rsidRDefault="00565443" w:rsidP="00565443">
      <w:pPr>
        <w:rPr>
          <w:sz w:val="24"/>
          <w:szCs w:val="24"/>
        </w:rPr>
      </w:pPr>
      <w:r w:rsidRPr="00565443">
        <w:rPr>
          <w:sz w:val="24"/>
          <w:szCs w:val="24"/>
        </w:rPr>
        <w:t>Vergas is looking for Grand Marshal(s) nominations for the 2016 Looney Daze parade. Please email an nominations or return this nomination form to:</w:t>
      </w:r>
    </w:p>
    <w:p w:rsidR="00565443" w:rsidRPr="00E32984" w:rsidRDefault="00565443" w:rsidP="00565443">
      <w:pPr>
        <w:spacing w:after="0" w:line="240" w:lineRule="auto"/>
        <w:rPr>
          <w:sz w:val="32"/>
          <w:szCs w:val="32"/>
        </w:rPr>
      </w:pPr>
      <w:r w:rsidRPr="00E32984">
        <w:rPr>
          <w:sz w:val="32"/>
          <w:szCs w:val="32"/>
        </w:rPr>
        <w:t>Looney Daze Parade Chair</w:t>
      </w:r>
    </w:p>
    <w:p w:rsidR="00565443" w:rsidRPr="00E32984" w:rsidRDefault="00565443" w:rsidP="00565443">
      <w:pPr>
        <w:spacing w:after="0" w:line="240" w:lineRule="auto"/>
        <w:rPr>
          <w:sz w:val="32"/>
          <w:szCs w:val="32"/>
        </w:rPr>
      </w:pPr>
      <w:r w:rsidRPr="00E32984">
        <w:rPr>
          <w:sz w:val="32"/>
          <w:szCs w:val="32"/>
        </w:rPr>
        <w:t>440 S Pelican Ave</w:t>
      </w:r>
    </w:p>
    <w:p w:rsidR="00565443" w:rsidRPr="00E32984" w:rsidRDefault="00565443" w:rsidP="00565443">
      <w:pPr>
        <w:spacing w:after="0" w:line="240" w:lineRule="auto"/>
        <w:rPr>
          <w:sz w:val="32"/>
          <w:szCs w:val="32"/>
        </w:rPr>
      </w:pPr>
      <w:r w:rsidRPr="00E32984">
        <w:rPr>
          <w:sz w:val="32"/>
          <w:szCs w:val="32"/>
        </w:rPr>
        <w:t xml:space="preserve">Vergas </w:t>
      </w:r>
      <w:smartTag w:uri="urn:schemas-microsoft-com:office:smarttags" w:element="State">
        <w:r w:rsidRPr="00E32984">
          <w:rPr>
            <w:sz w:val="32"/>
            <w:szCs w:val="32"/>
          </w:rPr>
          <w:t>MN</w:t>
        </w:r>
      </w:smartTag>
      <w:r w:rsidRPr="00E32984">
        <w:rPr>
          <w:sz w:val="32"/>
          <w:szCs w:val="32"/>
        </w:rPr>
        <w:t xml:space="preserve"> </w:t>
      </w:r>
      <w:smartTag w:uri="urn:schemas-microsoft-com:office:smarttags" w:element="PostalCode">
        <w:r w:rsidRPr="00E32984">
          <w:rPr>
            <w:sz w:val="32"/>
            <w:szCs w:val="32"/>
          </w:rPr>
          <w:t>56587</w:t>
        </w:r>
      </w:smartTag>
    </w:p>
    <w:p w:rsidR="00565443" w:rsidRPr="00E32984" w:rsidRDefault="00565443" w:rsidP="00565443">
      <w:pPr>
        <w:spacing w:after="0" w:line="240" w:lineRule="auto"/>
        <w:rPr>
          <w:sz w:val="32"/>
          <w:szCs w:val="32"/>
        </w:rPr>
      </w:pPr>
      <w:r w:rsidRPr="00E32984">
        <w:rPr>
          <w:sz w:val="32"/>
          <w:szCs w:val="32"/>
        </w:rPr>
        <w:t xml:space="preserve">Email: </w:t>
      </w:r>
      <w:hyperlink r:id="rId16" w:history="1">
        <w:r w:rsidRPr="00E32984">
          <w:rPr>
            <w:rStyle w:val="Hyperlink"/>
          </w:rPr>
          <w:t>Lhoffmann2@hotmail.com</w:t>
        </w:r>
      </w:hyperlink>
    </w:p>
    <w:p w:rsidR="00565443" w:rsidRDefault="00182EA1" w:rsidP="0056544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Or drop off at Liquor Store</w:t>
      </w:r>
    </w:p>
    <w:p w:rsidR="00182EA1" w:rsidRDefault="00182EA1" w:rsidP="00565443">
      <w:pPr>
        <w:spacing w:after="0" w:line="240" w:lineRule="auto"/>
        <w:rPr>
          <w:sz w:val="26"/>
          <w:szCs w:val="26"/>
        </w:rPr>
      </w:pPr>
      <w:bookmarkStart w:id="0" w:name="_GoBack"/>
      <w:bookmarkEnd w:id="0"/>
    </w:p>
    <w:p w:rsidR="00565443" w:rsidRPr="00E32984" w:rsidRDefault="00565443" w:rsidP="00565443">
      <w:pPr>
        <w:spacing w:after="0" w:line="240" w:lineRule="auto"/>
        <w:rPr>
          <w:sz w:val="30"/>
          <w:szCs w:val="30"/>
        </w:rPr>
      </w:pPr>
      <w:r w:rsidRPr="00E32984">
        <w:rPr>
          <w:sz w:val="30"/>
          <w:szCs w:val="30"/>
        </w:rPr>
        <w:t>Name(s):________________________</w:t>
      </w:r>
    </w:p>
    <w:p w:rsidR="00565443" w:rsidRPr="00E32984" w:rsidRDefault="00565443" w:rsidP="00565443">
      <w:pPr>
        <w:spacing w:after="0" w:line="240" w:lineRule="auto"/>
        <w:rPr>
          <w:sz w:val="30"/>
          <w:szCs w:val="30"/>
        </w:rPr>
      </w:pPr>
      <w:r w:rsidRPr="00E32984">
        <w:rPr>
          <w:sz w:val="30"/>
          <w:szCs w:val="30"/>
        </w:rPr>
        <w:t>Reason for Nomination</w:t>
      </w:r>
      <w:r>
        <w:rPr>
          <w:sz w:val="24"/>
          <w:szCs w:val="24"/>
        </w:rPr>
        <w:t xml:space="preserve"> (Must have some connection/affiliation to the city of </w:t>
      </w:r>
      <w:smartTag w:uri="urn:schemas-microsoft-com:office:smarttags" w:element="place">
        <w:smartTag w:uri="urn:schemas-microsoft-com:office:smarttags" w:element="City">
          <w:r>
            <w:rPr>
              <w:sz w:val="24"/>
              <w:szCs w:val="24"/>
            </w:rPr>
            <w:t>Vergas</w:t>
          </w:r>
        </w:smartTag>
      </w:smartTag>
      <w:r>
        <w:rPr>
          <w:sz w:val="24"/>
          <w:szCs w:val="24"/>
        </w:rPr>
        <w:t>….please explain why you think this nomination would be a good fit for the Grand Marshall</w:t>
      </w:r>
      <w:r w:rsidRPr="00E32984">
        <w:rPr>
          <w:sz w:val="30"/>
          <w:szCs w:val="30"/>
        </w:rPr>
        <w:t>):</w:t>
      </w:r>
    </w:p>
    <w:p w:rsidR="00565443" w:rsidRDefault="00565443" w:rsidP="00565443">
      <w:pPr>
        <w:spacing w:after="0"/>
        <w:rPr>
          <w:sz w:val="28"/>
          <w:szCs w:val="28"/>
          <w:highlight w:val="yellow"/>
        </w:rPr>
      </w:pPr>
      <w:r w:rsidRPr="00E32984">
        <w:rPr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0"/>
          <w:szCs w:val="30"/>
        </w:rPr>
        <w:t>_____</w:t>
      </w:r>
      <w:r w:rsidRPr="00E32984">
        <w:rPr>
          <w:sz w:val="30"/>
          <w:szCs w:val="30"/>
        </w:rPr>
        <w:t>_____________________________</w:t>
      </w:r>
      <w:r>
        <w:rPr>
          <w:sz w:val="30"/>
          <w:szCs w:val="30"/>
        </w:rPr>
        <w:t>______________________________________</w:t>
      </w:r>
      <w:r w:rsidRPr="00E32984">
        <w:rPr>
          <w:sz w:val="30"/>
          <w:szCs w:val="30"/>
        </w:rPr>
        <w:t>___________________________________________________________</w:t>
      </w:r>
      <w:r w:rsidRPr="00565443">
        <w:rPr>
          <w:sz w:val="28"/>
          <w:szCs w:val="28"/>
          <w:highlight w:val="yellow"/>
        </w:rPr>
        <w:t xml:space="preserve"> </w:t>
      </w:r>
      <w:r w:rsidRPr="00565443">
        <w:rPr>
          <w:sz w:val="24"/>
          <w:szCs w:val="24"/>
          <w:highlight w:val="yellow"/>
        </w:rPr>
        <w:t>Nominations accepted until June 13</w:t>
      </w:r>
      <w:r w:rsidRPr="00565443">
        <w:rPr>
          <w:sz w:val="24"/>
          <w:szCs w:val="24"/>
          <w:highlight w:val="yellow"/>
          <w:vertAlign w:val="superscript"/>
        </w:rPr>
        <w:t>th</w:t>
      </w:r>
      <w:r w:rsidRPr="00565443">
        <w:rPr>
          <w:sz w:val="24"/>
          <w:szCs w:val="24"/>
          <w:highlight w:val="yellow"/>
        </w:rPr>
        <w:t>.</w:t>
      </w:r>
      <w:r w:rsidRPr="00565443">
        <w:rPr>
          <w:sz w:val="28"/>
          <w:szCs w:val="28"/>
          <w:highlight w:val="yellow"/>
        </w:rPr>
        <w:t xml:space="preserve"> </w:t>
      </w:r>
    </w:p>
    <w:p w:rsidR="00565443" w:rsidRDefault="00565443" w:rsidP="00565443">
      <w:pPr>
        <w:rPr>
          <w:sz w:val="28"/>
          <w:szCs w:val="28"/>
        </w:rPr>
      </w:pPr>
      <w:r w:rsidRPr="00565443">
        <w:rPr>
          <w:sz w:val="24"/>
          <w:szCs w:val="24"/>
          <w:highlight w:val="yellow"/>
        </w:rPr>
        <w:t>Voting at Vergas State Bank June 20</w:t>
      </w:r>
      <w:r w:rsidRPr="00565443">
        <w:rPr>
          <w:sz w:val="24"/>
          <w:szCs w:val="24"/>
          <w:highlight w:val="yellow"/>
          <w:vertAlign w:val="superscript"/>
        </w:rPr>
        <w:t>th</w:t>
      </w:r>
      <w:r w:rsidRPr="00565443">
        <w:rPr>
          <w:sz w:val="24"/>
          <w:szCs w:val="24"/>
          <w:highlight w:val="yellow"/>
        </w:rPr>
        <w:t xml:space="preserve"> through July 15</w:t>
      </w:r>
      <w:r w:rsidRPr="00565443">
        <w:rPr>
          <w:sz w:val="24"/>
          <w:szCs w:val="24"/>
          <w:highlight w:val="yellow"/>
          <w:vertAlign w:val="superscript"/>
        </w:rPr>
        <w:t>th</w:t>
      </w:r>
      <w:r w:rsidRPr="00565443">
        <w:rPr>
          <w:sz w:val="24"/>
          <w:szCs w:val="24"/>
          <w:highlight w:val="yellow"/>
        </w:rPr>
        <w:t>.</w:t>
      </w:r>
      <w:r w:rsidRPr="00E32984">
        <w:rPr>
          <w:sz w:val="28"/>
          <w:szCs w:val="28"/>
          <w:highlight w:val="yellow"/>
        </w:rPr>
        <w:t xml:space="preserve"> </w:t>
      </w:r>
    </w:p>
    <w:p w:rsidR="003A1FA9" w:rsidRDefault="004D6746" w:rsidP="00565443">
      <w:pPr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96103" wp14:editId="294B96D1">
                <wp:simplePos x="0" y="0"/>
                <wp:positionH relativeFrom="column">
                  <wp:posOffset>-131548</wp:posOffset>
                </wp:positionH>
                <wp:positionV relativeFrom="paragraph">
                  <wp:posOffset>3013247</wp:posOffset>
                </wp:positionV>
                <wp:extent cx="3343275" cy="2743200"/>
                <wp:effectExtent l="0" t="0" r="9525" b="0"/>
                <wp:wrapNone/>
                <wp:docPr id="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A9E" w:rsidRPr="00565443" w:rsidRDefault="00954A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6544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Volunteers</w:t>
                            </w:r>
                            <w:r w:rsidRPr="0056544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Needed For </w:t>
                            </w:r>
                          </w:p>
                          <w:p w:rsidR="00954A9E" w:rsidRPr="00565443" w:rsidRDefault="00954A9E" w:rsidP="00565443">
                            <w:pPr>
                              <w:jc w:val="center"/>
                              <w:rPr>
                                <w:rFonts w:ascii="Gigi" w:hAnsi="Gigi"/>
                                <w:b/>
                                <w:sz w:val="72"/>
                                <w:szCs w:val="72"/>
                              </w:rPr>
                            </w:pPr>
                            <w:r w:rsidRPr="00565443">
                              <w:rPr>
                                <w:rFonts w:ascii="Gigi" w:hAnsi="Gigi"/>
                                <w:b/>
                                <w:sz w:val="72"/>
                                <w:szCs w:val="72"/>
                              </w:rPr>
                              <w:t>Looney Daze</w:t>
                            </w:r>
                          </w:p>
                          <w:p w:rsidR="00954A9E" w:rsidRPr="00565443" w:rsidRDefault="00954A9E" w:rsidP="009963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654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If you would like to help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6544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please contact</w:t>
                            </w:r>
                          </w:p>
                          <w:p w:rsidR="009963D1" w:rsidRDefault="00954A9E" w:rsidP="009963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6544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Renee Sonnenberg at 218-841-0712</w:t>
                            </w:r>
                          </w:p>
                          <w:p w:rsidR="00954A9E" w:rsidRPr="00565443" w:rsidRDefault="00DB5420" w:rsidP="0056544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6544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</w:t>
                            </w:r>
                            <w:r w:rsidR="00954A9E" w:rsidRPr="0056544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reneejsonnenberg@hotmail.com</w:t>
                            </w:r>
                          </w:p>
                          <w:p w:rsidR="00954A9E" w:rsidRPr="00565443" w:rsidRDefault="009963D1">
                            <w:pPr>
                              <w:rPr>
                                <w:rFonts w:ascii="Jokerman" w:hAnsi="Joker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US"/>
                              </w:rPr>
                              <w:drawing>
                                <wp:inline distT="0" distB="0" distL="0" distR="0" wp14:anchorId="596A6073" wp14:editId="6103007B">
                                  <wp:extent cx="848668" cy="667265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on_stretching_wings_by_steverino365-d4644dj[1]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977" cy="671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396103" id="Text Box 66" o:spid="_x0000_s1032" type="#_x0000_t202" style="position:absolute;margin-left:-10.35pt;margin-top:237.25pt;width:263.2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" stroked="f">
                <v:textbox>
                  <w:txbxContent>
                    <w:p w:rsidR="00954A9E" w:rsidRPr="00565443" w:rsidRDefault="00954A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6544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Volunteers</w:t>
                      </w:r>
                      <w:r w:rsidRPr="0056544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Needed For </w:t>
                      </w:r>
                    </w:p>
                    <w:p w:rsidR="00954A9E" w:rsidRPr="00565443" w:rsidRDefault="00954A9E" w:rsidP="00565443">
                      <w:pPr>
                        <w:jc w:val="center"/>
                        <w:rPr>
                          <w:rFonts w:ascii="Gigi" w:hAnsi="Gigi"/>
                          <w:b/>
                          <w:sz w:val="72"/>
                          <w:szCs w:val="72"/>
                        </w:rPr>
                      </w:pPr>
                      <w:r w:rsidRPr="00565443">
                        <w:rPr>
                          <w:rFonts w:ascii="Gigi" w:hAnsi="Gigi"/>
                          <w:b/>
                          <w:sz w:val="72"/>
                          <w:szCs w:val="72"/>
                        </w:rPr>
                        <w:t>Looney Daze</w:t>
                      </w:r>
                    </w:p>
                    <w:p w:rsidR="00954A9E" w:rsidRPr="00565443" w:rsidRDefault="00954A9E" w:rsidP="009963D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65443">
                        <w:rPr>
                          <w:rFonts w:ascii="Arial" w:hAnsi="Arial" w:cs="Arial"/>
                          <w:sz w:val="24"/>
                          <w:szCs w:val="24"/>
                        </w:rPr>
                        <w:t>If you would like to help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Pr="00565443">
                        <w:rPr>
                          <w:rFonts w:ascii="Arial" w:hAnsi="Arial" w:cs="Arial"/>
                          <w:sz w:val="24"/>
                          <w:szCs w:val="24"/>
                        </w:rPr>
                        <w:t>please contact</w:t>
                      </w:r>
                    </w:p>
                    <w:p w:rsidR="009963D1" w:rsidRDefault="00954A9E" w:rsidP="009963D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65443">
                        <w:rPr>
                          <w:rFonts w:ascii="Arial" w:hAnsi="Arial" w:cs="Arial"/>
                          <w:sz w:val="28"/>
                          <w:szCs w:val="28"/>
                        </w:rPr>
                        <w:t>Renee Sonnenberg at 218-841-0712</w:t>
                      </w:r>
                    </w:p>
                    <w:p w:rsidR="00954A9E" w:rsidRPr="00565443" w:rsidRDefault="00DB5420" w:rsidP="0056544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65443">
                        <w:rPr>
                          <w:rFonts w:ascii="Arial" w:hAnsi="Arial" w:cs="Arial"/>
                          <w:sz w:val="28"/>
                          <w:szCs w:val="28"/>
                        </w:rPr>
                        <w:t>Or</w:t>
                      </w:r>
                      <w:r w:rsidR="00954A9E" w:rsidRPr="0056544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reneejsonnenberg@ho</w:t>
                      </w:r>
                      <w:bookmarkStart w:id="1" w:name="_GoBack"/>
                      <w:bookmarkEnd w:id="1"/>
                      <w:r w:rsidR="00954A9E" w:rsidRPr="00565443">
                        <w:rPr>
                          <w:rFonts w:ascii="Arial" w:hAnsi="Arial" w:cs="Arial"/>
                          <w:sz w:val="28"/>
                          <w:szCs w:val="28"/>
                        </w:rPr>
                        <w:t>tmail.com</w:t>
                      </w:r>
                    </w:p>
                    <w:p w:rsidR="00954A9E" w:rsidRPr="00565443" w:rsidRDefault="009963D1">
                      <w:pPr>
                        <w:rPr>
                          <w:rFonts w:ascii="Jokerman" w:hAnsi="Joker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en-US"/>
                        </w:rPr>
                        <w:drawing>
                          <wp:inline distT="0" distB="0" distL="0" distR="0" wp14:anchorId="596A6073" wp14:editId="6103007B">
                            <wp:extent cx="848668" cy="667265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on_stretching_wings_by_steverino365-d4644dj[1]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977" cy="671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1FA9" w:rsidRDefault="003A1FA9" w:rsidP="00565443">
      <w:pPr>
        <w:rPr>
          <w:sz w:val="28"/>
          <w:szCs w:val="28"/>
        </w:rPr>
      </w:pPr>
    </w:p>
    <w:p w:rsidR="003A1FA9" w:rsidRDefault="009E70FB" w:rsidP="00565443">
      <w:pPr>
        <w:rPr>
          <w:sz w:val="28"/>
          <w:szCs w:val="28"/>
        </w:rPr>
      </w:pPr>
      <w:r>
        <w:rPr>
          <w:rFonts w:ascii="Jokerman" w:hAnsi="Jokerman"/>
          <w:noProof/>
          <w:sz w:val="24"/>
          <w:szCs w:val="24"/>
          <w:lang w:eastAsia="en-US"/>
        </w:rPr>
        <w:drawing>
          <wp:inline distT="0" distB="0" distL="0" distR="0" wp14:anchorId="5E3FF6A7" wp14:editId="56E64B65">
            <wp:extent cx="1207008" cy="941832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on_stretching_wings_by_steverino365-d4644dj[1].jp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A9" w:rsidRDefault="003A1FA9" w:rsidP="00565443">
      <w:pPr>
        <w:rPr>
          <w:sz w:val="28"/>
          <w:szCs w:val="28"/>
        </w:rPr>
      </w:pPr>
    </w:p>
    <w:p w:rsidR="003A1FA9" w:rsidRDefault="000A0453" w:rsidP="00565443">
      <w:pPr>
        <w:rPr>
          <w:sz w:val="28"/>
          <w:szCs w:val="28"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4E09BB" wp14:editId="34D809A6">
                <wp:simplePos x="0" y="0"/>
                <wp:positionH relativeFrom="margin">
                  <wp:posOffset>3260725</wp:posOffset>
                </wp:positionH>
                <wp:positionV relativeFrom="margin">
                  <wp:posOffset>5927090</wp:posOffset>
                </wp:positionV>
                <wp:extent cx="3543300" cy="3307080"/>
                <wp:effectExtent l="19050" t="19050" r="19050" b="26670"/>
                <wp:wrapSquare wrapText="bothSides"/>
                <wp:docPr id="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30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A9E" w:rsidRPr="00813316" w:rsidRDefault="00954A9E" w:rsidP="00190828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813316">
                              <w:rPr>
                                <w:rFonts w:ascii="Arial Black" w:hAnsi="Arial Black"/>
                                <w:b/>
                                <w:i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Mark your Calendars</w:t>
                            </w:r>
                          </w:p>
                          <w:p w:rsidR="00A73539" w:rsidRDefault="00A73539" w:rsidP="00190828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Prairie Fire Children’s T</w:t>
                            </w:r>
                            <w:r w:rsidR="00954A9E" w:rsidRPr="00813316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heatre </w:t>
                            </w:r>
                          </w:p>
                          <w:p w:rsidR="00954A9E" w:rsidRPr="00813316" w:rsidRDefault="00A73539" w:rsidP="00190828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“</w:t>
                            </w:r>
                            <w:r w:rsidR="00954A9E" w:rsidRPr="00813316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Peter Pan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”</w:t>
                            </w:r>
                          </w:p>
                          <w:p w:rsidR="00954A9E" w:rsidRPr="00813316" w:rsidRDefault="00954A9E" w:rsidP="00190828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81331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July 1</w:t>
                            </w:r>
                            <w:r w:rsidRPr="00813316">
                              <w:rPr>
                                <w:rFonts w:asciiTheme="minorHAnsi" w:hAnsiTheme="minorHAnsi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81331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@ 7 pm</w:t>
                            </w:r>
                          </w:p>
                          <w:p w:rsidR="00954A9E" w:rsidRPr="00813316" w:rsidRDefault="00954A9E" w:rsidP="00190828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81331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July 2</w:t>
                            </w:r>
                            <w:r w:rsidRPr="00813316">
                              <w:rPr>
                                <w:rFonts w:asciiTheme="minorHAnsi" w:hAnsiTheme="minorHAnsi"/>
                                <w:sz w:val="24"/>
                                <w:szCs w:val="24"/>
                                <w:vertAlign w:val="superscript"/>
                              </w:rPr>
                              <w:t xml:space="preserve">nd </w:t>
                            </w:r>
                            <w:r w:rsidRPr="0081331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@ 1:30 pm</w:t>
                            </w:r>
                          </w:p>
                          <w:p w:rsidR="00954A9E" w:rsidRPr="00813316" w:rsidRDefault="00954A9E" w:rsidP="00190828">
                            <w:pPr>
                              <w:spacing w:after="0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813316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To Register</w:t>
                            </w:r>
                            <w:r w:rsidRPr="0081331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54A9E" w:rsidRPr="000748B4" w:rsidRDefault="002C252F" w:rsidP="00190828">
                            <w:pPr>
                              <w:spacing w:after="0" w:line="240" w:lineRule="auto"/>
                              <w:jc w:val="center"/>
                              <w:rPr>
                                <w:rFonts w:ascii="Engravers MT" w:hAnsi="Engravers MT"/>
                                <w:sz w:val="18"/>
                                <w:szCs w:val="18"/>
                              </w:rPr>
                            </w:pPr>
                            <w:r w:rsidRPr="00813316">
                              <w:rPr>
                                <w:rFonts w:asciiTheme="minorHAnsi" w:hAnsiTheme="minorHAnsi"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 wp14:anchorId="5C9CFA8B" wp14:editId="0D4484E9">
                                  <wp:extent cx="9525" cy="9525"/>
                                  <wp:effectExtent l="0" t="0" r="0" b="0"/>
                                  <wp:docPr id="10" name="Picture 10" descr="bricks-for-s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ricks-for-s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4A9E" w:rsidRPr="00813316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ISD#23-Community Education 305 North Lake Street, Frazee, MN 56544 Phone: (218) 334-3181 Option</w:t>
                            </w:r>
                            <w:r w:rsidR="00954A9E" w:rsidRPr="000748B4">
                              <w:rPr>
                                <w:rFonts w:ascii="Engravers MT" w:hAnsi="Engravers MT"/>
                                <w:sz w:val="18"/>
                                <w:szCs w:val="18"/>
                              </w:rPr>
                              <w:t xml:space="preserve"> 3 </w:t>
                            </w:r>
                          </w:p>
                          <w:p w:rsidR="00954A9E" w:rsidRPr="00190828" w:rsidRDefault="00882DF7" w:rsidP="00190828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000080"/>
                                <w:sz w:val="24"/>
                                <w:szCs w:val="24"/>
                                <w:lang w:eastAsia="en-US"/>
                              </w:rPr>
                            </w:pPr>
                            <w:hyperlink r:id="rId21" w:history="1">
                              <w:r w:rsidR="00954A9E" w:rsidRPr="00190828">
                                <w:rPr>
                                  <w:rStyle w:val="Hyperlink"/>
                                  <w:rFonts w:ascii="Verdana" w:hAnsi="Verdana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  <w:t>www.frazee.k12.mn.us/Community-Education</w:t>
                              </w:r>
                              <w:r w:rsidR="00954A9E" w:rsidRPr="00190828">
                                <w:rPr>
                                  <w:rStyle w:val="Hyperlink"/>
                                  <w:rFonts w:ascii="Verdana" w:hAnsi="Verdana"/>
                                  <w:b/>
                                  <w:color w:val="000080"/>
                                  <w:sz w:val="24"/>
                                  <w:szCs w:val="24"/>
                                  <w:lang w:eastAsia="en-US"/>
                                </w:rPr>
                                <w:t>/youth-enrichment</w:t>
                              </w:r>
                            </w:hyperlink>
                          </w:p>
                          <w:p w:rsidR="00813316" w:rsidRDefault="00813316" w:rsidP="00190828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Engravers MT" w:hAnsi="Engravers MT"/>
                                <w:b/>
                                <w:sz w:val="18"/>
                                <w:szCs w:val="18"/>
                                <w:u w:val="single"/>
                                <w:lang w:eastAsia="en-US"/>
                              </w:rPr>
                            </w:pPr>
                          </w:p>
                          <w:p w:rsidR="00954A9E" w:rsidRPr="00813316" w:rsidRDefault="00954A9E" w:rsidP="00190828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</w:pPr>
                            <w:r w:rsidRPr="00813316"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Hazardous Waste day</w:t>
                            </w:r>
                          </w:p>
                          <w:p w:rsidR="00954A9E" w:rsidRPr="00813316" w:rsidRDefault="00DB5420" w:rsidP="0019082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  <w:lang w:eastAsia="en-US"/>
                              </w:rPr>
                              <w:t>Friday July</w:t>
                            </w:r>
                            <w:r w:rsidR="00954A9E" w:rsidRPr="00813316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  <w:lang w:eastAsia="en-US"/>
                              </w:rPr>
                              <w:t xml:space="preserve"> 15</w:t>
                            </w:r>
                            <w:r w:rsidR="00954A9E" w:rsidRPr="00813316">
                              <w:rPr>
                                <w:rFonts w:ascii="Baskerville Old Face" w:hAnsi="Baskerville Old Face"/>
                                <w:sz w:val="32"/>
                                <w:szCs w:val="32"/>
                                <w:vertAlign w:val="superscript"/>
                                <w:lang w:eastAsia="en-US"/>
                              </w:rPr>
                              <w:t>th</w:t>
                            </w:r>
                          </w:p>
                          <w:p w:rsidR="00954A9E" w:rsidRPr="008152EB" w:rsidRDefault="00813316" w:rsidP="00813316">
                            <w:pPr>
                              <w:spacing w:after="0" w:line="240" w:lineRule="auto"/>
                              <w:rPr>
                                <w:rFonts w:ascii="Engravers MT" w:hAnsi="Engravers MT"/>
                                <w:sz w:val="18"/>
                                <w:szCs w:val="18"/>
                                <w:lang w:eastAsia="en-US"/>
                              </w:rPr>
                            </w:pPr>
                            <w:r>
                              <w:rPr>
                                <w:rFonts w:ascii="Engravers MT" w:hAnsi="Engravers MT"/>
                                <w:sz w:val="18"/>
                                <w:szCs w:val="18"/>
                                <w:lang w:eastAsia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4E09BB" id="Text Box 52" o:spid="_x0000_s1033" type="#_x0000_t202" style="position:absolute;margin-left:256.75pt;margin-top:466.7pt;width:279pt;height:260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" strokeweight="2.25pt">
                <v:textbox>
                  <w:txbxContent>
                    <w:p w:rsidR="00954A9E" w:rsidRPr="00813316" w:rsidRDefault="00954A9E" w:rsidP="00190828">
                      <w:pPr>
                        <w:spacing w:after="0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813316">
                        <w:rPr>
                          <w:rFonts w:ascii="Arial Black" w:hAnsi="Arial Black"/>
                          <w:b/>
                          <w:i/>
                          <w:color w:val="0000FF"/>
                          <w:sz w:val="32"/>
                          <w:szCs w:val="32"/>
                          <w:u w:val="single"/>
                        </w:rPr>
                        <w:t>Mark your Calendars</w:t>
                      </w:r>
                    </w:p>
                    <w:p w:rsidR="00A73539" w:rsidRDefault="00A73539" w:rsidP="00190828">
                      <w:pPr>
                        <w:spacing w:before="120"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  <w:t>Prairie Fire Children’s T</w:t>
                      </w:r>
                      <w:r w:rsidR="00954A9E" w:rsidRPr="00813316"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  <w:t xml:space="preserve">heatre </w:t>
                      </w:r>
                    </w:p>
                    <w:p w:rsidR="00954A9E" w:rsidRPr="00813316" w:rsidRDefault="00A73539" w:rsidP="00190828">
                      <w:pPr>
                        <w:spacing w:before="120"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  <w:t>“</w:t>
                      </w:r>
                      <w:r w:rsidR="00954A9E" w:rsidRPr="00813316"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  <w:t>Peter Pan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  <w:t>”</w:t>
                      </w:r>
                    </w:p>
                    <w:p w:rsidR="00954A9E" w:rsidRPr="00813316" w:rsidRDefault="00954A9E" w:rsidP="00190828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81331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July 1</w:t>
                      </w:r>
                      <w:r w:rsidRPr="00813316">
                        <w:rPr>
                          <w:rFonts w:asciiTheme="minorHAnsi" w:hAnsiTheme="minorHAnsi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81331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@ 7 pm</w:t>
                      </w:r>
                    </w:p>
                    <w:p w:rsidR="00954A9E" w:rsidRPr="00813316" w:rsidRDefault="00954A9E" w:rsidP="00190828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81331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July 2</w:t>
                      </w:r>
                      <w:r w:rsidRPr="00813316">
                        <w:rPr>
                          <w:rFonts w:asciiTheme="minorHAnsi" w:hAnsiTheme="minorHAnsi"/>
                          <w:sz w:val="24"/>
                          <w:szCs w:val="24"/>
                          <w:vertAlign w:val="superscript"/>
                        </w:rPr>
                        <w:t xml:space="preserve">nd </w:t>
                      </w:r>
                      <w:r w:rsidRPr="0081331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@ 1:30 pm</w:t>
                      </w:r>
                    </w:p>
                    <w:p w:rsidR="00954A9E" w:rsidRPr="00813316" w:rsidRDefault="00954A9E" w:rsidP="00190828">
                      <w:pPr>
                        <w:spacing w:after="0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813316">
                        <w:rPr>
                          <w:rFonts w:asciiTheme="minorHAnsi" w:hAnsiTheme="minorHAnsi"/>
                          <w:b/>
                          <w:sz w:val="24"/>
                          <w:szCs w:val="24"/>
                          <w:u w:val="single"/>
                        </w:rPr>
                        <w:t>To Register</w:t>
                      </w:r>
                      <w:r w:rsidRPr="00813316">
                        <w:rPr>
                          <w:rFonts w:asciiTheme="minorHAnsi" w:hAnsiTheme="minorHAnsi"/>
                          <w:sz w:val="24"/>
                          <w:szCs w:val="24"/>
                        </w:rPr>
                        <w:t>:</w:t>
                      </w:r>
                    </w:p>
                    <w:p w:rsidR="00954A9E" w:rsidRPr="000748B4" w:rsidRDefault="002C252F" w:rsidP="00190828">
                      <w:pPr>
                        <w:spacing w:after="0" w:line="240" w:lineRule="auto"/>
                        <w:jc w:val="center"/>
                        <w:rPr>
                          <w:rFonts w:ascii="Engravers MT" w:hAnsi="Engravers MT"/>
                          <w:sz w:val="18"/>
                          <w:szCs w:val="18"/>
                        </w:rPr>
                      </w:pPr>
                      <w:r w:rsidRPr="00813316">
                        <w:rPr>
                          <w:rFonts w:asciiTheme="minorHAnsi" w:hAnsiTheme="minorHAnsi"/>
                          <w:noProof/>
                          <w:sz w:val="24"/>
                          <w:szCs w:val="24"/>
                          <w:lang w:eastAsia="en-US"/>
                        </w:rPr>
                        <w:drawing>
                          <wp:inline distT="0" distB="0" distL="0" distR="0" wp14:anchorId="5C9CFA8B" wp14:editId="0D4484E9">
                            <wp:extent cx="9525" cy="9525"/>
                            <wp:effectExtent l="0" t="0" r="0" b="0"/>
                            <wp:docPr id="10" name="Picture 10" descr="bricks-for-s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icks-for-s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4A9E" w:rsidRPr="00813316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ISD#23-Community Education 305 North Lake Street, Frazee, MN 56544 Phone: (218) 334-3181 Option</w:t>
                      </w:r>
                      <w:r w:rsidR="00954A9E" w:rsidRPr="000748B4">
                        <w:rPr>
                          <w:rFonts w:ascii="Engravers MT" w:hAnsi="Engravers MT"/>
                          <w:sz w:val="18"/>
                          <w:szCs w:val="18"/>
                        </w:rPr>
                        <w:t xml:space="preserve"> 3 </w:t>
                      </w:r>
                    </w:p>
                    <w:p w:rsidR="00954A9E" w:rsidRPr="00190828" w:rsidRDefault="009963D1" w:rsidP="00190828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000080"/>
                          <w:sz w:val="24"/>
                          <w:szCs w:val="24"/>
                          <w:lang w:eastAsia="en-US"/>
                        </w:rPr>
                      </w:pPr>
                      <w:hyperlink r:id="rId23" w:history="1">
                        <w:r w:rsidR="00954A9E" w:rsidRPr="00190828">
                          <w:rPr>
                            <w:rStyle w:val="Hyperlink"/>
                            <w:rFonts w:ascii="Verdana" w:hAnsi="Verdana"/>
                            <w:b/>
                            <w:color w:val="000080"/>
                            <w:sz w:val="24"/>
                            <w:szCs w:val="24"/>
                          </w:rPr>
                          <w:t>www.frazee.k12.mn.us/Community-Education</w:t>
                        </w:r>
                        <w:r w:rsidR="00954A9E" w:rsidRPr="00190828">
                          <w:rPr>
                            <w:rStyle w:val="Hyperlink"/>
                            <w:rFonts w:ascii="Verdana" w:hAnsi="Verdana"/>
                            <w:b/>
                            <w:color w:val="000080"/>
                            <w:sz w:val="24"/>
                            <w:szCs w:val="24"/>
                            <w:lang w:eastAsia="en-US"/>
                          </w:rPr>
                          <w:t>/youth-enrichment</w:t>
                        </w:r>
                      </w:hyperlink>
                    </w:p>
                    <w:p w:rsidR="00813316" w:rsidRDefault="00813316" w:rsidP="00190828">
                      <w:pPr>
                        <w:spacing w:before="120" w:after="0" w:line="240" w:lineRule="auto"/>
                        <w:jc w:val="center"/>
                        <w:rPr>
                          <w:rFonts w:ascii="Engravers MT" w:hAnsi="Engravers MT"/>
                          <w:b/>
                          <w:sz w:val="18"/>
                          <w:szCs w:val="18"/>
                          <w:u w:val="single"/>
                          <w:lang w:eastAsia="en-US"/>
                        </w:rPr>
                      </w:pPr>
                    </w:p>
                    <w:p w:rsidR="00954A9E" w:rsidRPr="00813316" w:rsidRDefault="00954A9E" w:rsidP="00190828">
                      <w:pPr>
                        <w:spacing w:before="120"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u w:val="single"/>
                          <w:lang w:eastAsia="en-US"/>
                        </w:rPr>
                      </w:pPr>
                      <w:r w:rsidRPr="00813316"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  <w:u w:val="single"/>
                          <w:lang w:eastAsia="en-US"/>
                        </w:rPr>
                        <w:t>Hazardous Waste day</w:t>
                      </w:r>
                    </w:p>
                    <w:p w:rsidR="00954A9E" w:rsidRPr="00813316" w:rsidRDefault="00DB5420" w:rsidP="0019082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Baskerville Old Face" w:hAnsi="Baskerville Old Face"/>
                          <w:sz w:val="32"/>
                          <w:szCs w:val="32"/>
                          <w:lang w:eastAsia="en-US"/>
                        </w:rPr>
                        <w:t>Friday July</w:t>
                      </w:r>
                      <w:r w:rsidR="00954A9E" w:rsidRPr="00813316">
                        <w:rPr>
                          <w:rFonts w:ascii="Baskerville Old Face" w:hAnsi="Baskerville Old Face"/>
                          <w:sz w:val="32"/>
                          <w:szCs w:val="32"/>
                          <w:lang w:eastAsia="en-US"/>
                        </w:rPr>
                        <w:t xml:space="preserve"> 15</w:t>
                      </w:r>
                      <w:r w:rsidR="00954A9E" w:rsidRPr="00813316">
                        <w:rPr>
                          <w:rFonts w:ascii="Baskerville Old Face" w:hAnsi="Baskerville Old Face"/>
                          <w:sz w:val="32"/>
                          <w:szCs w:val="32"/>
                          <w:vertAlign w:val="superscript"/>
                          <w:lang w:eastAsia="en-US"/>
                        </w:rPr>
                        <w:t>th</w:t>
                      </w:r>
                    </w:p>
                    <w:p w:rsidR="00954A9E" w:rsidRPr="008152EB" w:rsidRDefault="00813316" w:rsidP="00813316">
                      <w:pPr>
                        <w:spacing w:after="0" w:line="240" w:lineRule="auto"/>
                        <w:rPr>
                          <w:rFonts w:ascii="Engravers MT" w:hAnsi="Engravers MT"/>
                          <w:sz w:val="18"/>
                          <w:szCs w:val="18"/>
                          <w:lang w:eastAsia="en-US"/>
                        </w:rPr>
                      </w:pPr>
                      <w:r>
                        <w:rPr>
                          <w:rFonts w:ascii="Engravers MT" w:hAnsi="Engravers MT"/>
                          <w:sz w:val="18"/>
                          <w:szCs w:val="18"/>
                          <w:lang w:eastAsia="en-US"/>
                        </w:rPr>
                        <w:t xml:space="preserve">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3A1FA9" w:rsidSect="006A6FDC">
      <w:type w:val="continuous"/>
      <w:pgSz w:w="12240" w:h="15840"/>
      <w:pgMar w:top="720" w:right="936" w:bottom="720" w:left="93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DF7" w:rsidRDefault="00882DF7" w:rsidP="00DC7405">
      <w:pPr>
        <w:spacing w:after="0" w:line="240" w:lineRule="auto"/>
      </w:pPr>
      <w:r>
        <w:separator/>
      </w:r>
    </w:p>
  </w:endnote>
  <w:endnote w:type="continuationSeparator" w:id="0">
    <w:p w:rsidR="00882DF7" w:rsidRDefault="00882DF7" w:rsidP="00DC7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DF7" w:rsidRDefault="00882DF7" w:rsidP="00DC7405">
      <w:pPr>
        <w:spacing w:after="0" w:line="240" w:lineRule="auto"/>
      </w:pPr>
      <w:r>
        <w:separator/>
      </w:r>
    </w:p>
  </w:footnote>
  <w:footnote w:type="continuationSeparator" w:id="0">
    <w:p w:rsidR="00882DF7" w:rsidRDefault="00882DF7" w:rsidP="00DC7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577B"/>
    <w:multiLevelType w:val="multilevel"/>
    <w:tmpl w:val="A164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7B108BB"/>
    <w:multiLevelType w:val="hybridMultilevel"/>
    <w:tmpl w:val="5D7CF48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9E47EEA"/>
    <w:multiLevelType w:val="hybridMultilevel"/>
    <w:tmpl w:val="5E4A95D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BD9760C"/>
    <w:multiLevelType w:val="hybridMultilevel"/>
    <w:tmpl w:val="1AE4FC9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971"/>
    <w:rsid w:val="000001F0"/>
    <w:rsid w:val="00013D9E"/>
    <w:rsid w:val="00020A4B"/>
    <w:rsid w:val="0003058D"/>
    <w:rsid w:val="00037A06"/>
    <w:rsid w:val="00045713"/>
    <w:rsid w:val="00046EF5"/>
    <w:rsid w:val="00047708"/>
    <w:rsid w:val="000636E4"/>
    <w:rsid w:val="0006378E"/>
    <w:rsid w:val="00066C5B"/>
    <w:rsid w:val="00070AE7"/>
    <w:rsid w:val="00071305"/>
    <w:rsid w:val="000764DE"/>
    <w:rsid w:val="000845FA"/>
    <w:rsid w:val="0008553D"/>
    <w:rsid w:val="0008642C"/>
    <w:rsid w:val="00086AF3"/>
    <w:rsid w:val="000A0453"/>
    <w:rsid w:val="000A1E0D"/>
    <w:rsid w:val="000A3DC6"/>
    <w:rsid w:val="000A66E7"/>
    <w:rsid w:val="000B3F29"/>
    <w:rsid w:val="000C2701"/>
    <w:rsid w:val="000D1CFF"/>
    <w:rsid w:val="000D5B85"/>
    <w:rsid w:val="000E49CD"/>
    <w:rsid w:val="000F3C93"/>
    <w:rsid w:val="001043B0"/>
    <w:rsid w:val="0010585C"/>
    <w:rsid w:val="00113626"/>
    <w:rsid w:val="00116447"/>
    <w:rsid w:val="001171D5"/>
    <w:rsid w:val="00117EE9"/>
    <w:rsid w:val="00121B4B"/>
    <w:rsid w:val="0012770F"/>
    <w:rsid w:val="00137930"/>
    <w:rsid w:val="0014563D"/>
    <w:rsid w:val="0015006D"/>
    <w:rsid w:val="001751EA"/>
    <w:rsid w:val="001809A5"/>
    <w:rsid w:val="00182EA1"/>
    <w:rsid w:val="00184441"/>
    <w:rsid w:val="0018710E"/>
    <w:rsid w:val="00190828"/>
    <w:rsid w:val="001934CB"/>
    <w:rsid w:val="001A050A"/>
    <w:rsid w:val="001A3D80"/>
    <w:rsid w:val="001A5209"/>
    <w:rsid w:val="001A65D4"/>
    <w:rsid w:val="001B61C6"/>
    <w:rsid w:val="001C3EE8"/>
    <w:rsid w:val="001F0AA3"/>
    <w:rsid w:val="001F0E5B"/>
    <w:rsid w:val="00200C10"/>
    <w:rsid w:val="00221639"/>
    <w:rsid w:val="00224F7E"/>
    <w:rsid w:val="00226D81"/>
    <w:rsid w:val="00241F4B"/>
    <w:rsid w:val="0026386A"/>
    <w:rsid w:val="00270BD6"/>
    <w:rsid w:val="002830AA"/>
    <w:rsid w:val="002928BB"/>
    <w:rsid w:val="002A21C4"/>
    <w:rsid w:val="002B509D"/>
    <w:rsid w:val="002B627C"/>
    <w:rsid w:val="002B72DE"/>
    <w:rsid w:val="002C252F"/>
    <w:rsid w:val="002C254C"/>
    <w:rsid w:val="002E1ABE"/>
    <w:rsid w:val="002E2903"/>
    <w:rsid w:val="002F16D3"/>
    <w:rsid w:val="00300296"/>
    <w:rsid w:val="00317D92"/>
    <w:rsid w:val="00334C78"/>
    <w:rsid w:val="00337B30"/>
    <w:rsid w:val="00341D2F"/>
    <w:rsid w:val="003520D9"/>
    <w:rsid w:val="00352CCA"/>
    <w:rsid w:val="00352F18"/>
    <w:rsid w:val="00365742"/>
    <w:rsid w:val="0036670E"/>
    <w:rsid w:val="003667EB"/>
    <w:rsid w:val="00381FF4"/>
    <w:rsid w:val="0038365F"/>
    <w:rsid w:val="00392283"/>
    <w:rsid w:val="0039673E"/>
    <w:rsid w:val="003A1FA9"/>
    <w:rsid w:val="003A5231"/>
    <w:rsid w:val="003C13A6"/>
    <w:rsid w:val="003C353F"/>
    <w:rsid w:val="003D5E01"/>
    <w:rsid w:val="003D6671"/>
    <w:rsid w:val="003E59BA"/>
    <w:rsid w:val="003E5D96"/>
    <w:rsid w:val="003E6B08"/>
    <w:rsid w:val="003F3BFE"/>
    <w:rsid w:val="00400881"/>
    <w:rsid w:val="004079D9"/>
    <w:rsid w:val="004221D1"/>
    <w:rsid w:val="00422673"/>
    <w:rsid w:val="00423E57"/>
    <w:rsid w:val="00441DD6"/>
    <w:rsid w:val="004426F9"/>
    <w:rsid w:val="0045029E"/>
    <w:rsid w:val="00453DC1"/>
    <w:rsid w:val="0045703C"/>
    <w:rsid w:val="00457FB2"/>
    <w:rsid w:val="00472AE6"/>
    <w:rsid w:val="00474AAD"/>
    <w:rsid w:val="00474FD3"/>
    <w:rsid w:val="00477E4A"/>
    <w:rsid w:val="004808A6"/>
    <w:rsid w:val="004945CE"/>
    <w:rsid w:val="0049793F"/>
    <w:rsid w:val="004B19D4"/>
    <w:rsid w:val="004B610C"/>
    <w:rsid w:val="004C22DB"/>
    <w:rsid w:val="004D6746"/>
    <w:rsid w:val="004F0C0E"/>
    <w:rsid w:val="0050409D"/>
    <w:rsid w:val="00506970"/>
    <w:rsid w:val="00510BA1"/>
    <w:rsid w:val="00517202"/>
    <w:rsid w:val="00520276"/>
    <w:rsid w:val="0052436C"/>
    <w:rsid w:val="005300B7"/>
    <w:rsid w:val="005325FC"/>
    <w:rsid w:val="00560898"/>
    <w:rsid w:val="00565443"/>
    <w:rsid w:val="00566E0C"/>
    <w:rsid w:val="00572732"/>
    <w:rsid w:val="00573D99"/>
    <w:rsid w:val="00580A6E"/>
    <w:rsid w:val="00580DE1"/>
    <w:rsid w:val="0058225A"/>
    <w:rsid w:val="00583F8E"/>
    <w:rsid w:val="00585628"/>
    <w:rsid w:val="005A7621"/>
    <w:rsid w:val="005B4DC3"/>
    <w:rsid w:val="005B6780"/>
    <w:rsid w:val="005C174E"/>
    <w:rsid w:val="005C7C09"/>
    <w:rsid w:val="005D15CF"/>
    <w:rsid w:val="005D4915"/>
    <w:rsid w:val="005D53A7"/>
    <w:rsid w:val="005E1603"/>
    <w:rsid w:val="005E1E46"/>
    <w:rsid w:val="005E3DA0"/>
    <w:rsid w:val="005E7CE7"/>
    <w:rsid w:val="00607D7C"/>
    <w:rsid w:val="00613228"/>
    <w:rsid w:val="006161BC"/>
    <w:rsid w:val="006164BD"/>
    <w:rsid w:val="00617853"/>
    <w:rsid w:val="0062470A"/>
    <w:rsid w:val="006258BD"/>
    <w:rsid w:val="0063575A"/>
    <w:rsid w:val="0064662E"/>
    <w:rsid w:val="00647A47"/>
    <w:rsid w:val="0065083E"/>
    <w:rsid w:val="00672188"/>
    <w:rsid w:val="00672D4D"/>
    <w:rsid w:val="00681922"/>
    <w:rsid w:val="00684820"/>
    <w:rsid w:val="00685FED"/>
    <w:rsid w:val="006969FD"/>
    <w:rsid w:val="006A3E3D"/>
    <w:rsid w:val="006A5F9F"/>
    <w:rsid w:val="006A6FDC"/>
    <w:rsid w:val="006C08BF"/>
    <w:rsid w:val="006C6531"/>
    <w:rsid w:val="006C6971"/>
    <w:rsid w:val="006C760A"/>
    <w:rsid w:val="006E0A09"/>
    <w:rsid w:val="006F3B12"/>
    <w:rsid w:val="006F658C"/>
    <w:rsid w:val="00702886"/>
    <w:rsid w:val="007161C7"/>
    <w:rsid w:val="0071731F"/>
    <w:rsid w:val="00723597"/>
    <w:rsid w:val="00727AAA"/>
    <w:rsid w:val="007405AE"/>
    <w:rsid w:val="00744B53"/>
    <w:rsid w:val="007507BE"/>
    <w:rsid w:val="007549E6"/>
    <w:rsid w:val="0075749B"/>
    <w:rsid w:val="00757853"/>
    <w:rsid w:val="007612FF"/>
    <w:rsid w:val="00766173"/>
    <w:rsid w:val="0077279A"/>
    <w:rsid w:val="007819B0"/>
    <w:rsid w:val="007913C5"/>
    <w:rsid w:val="0079237E"/>
    <w:rsid w:val="007A187E"/>
    <w:rsid w:val="007A5BCF"/>
    <w:rsid w:val="007B4F42"/>
    <w:rsid w:val="007C64CC"/>
    <w:rsid w:val="007C652D"/>
    <w:rsid w:val="007F1BB0"/>
    <w:rsid w:val="007F395F"/>
    <w:rsid w:val="00803EE1"/>
    <w:rsid w:val="00804B67"/>
    <w:rsid w:val="00806FFC"/>
    <w:rsid w:val="00813316"/>
    <w:rsid w:val="00824AEC"/>
    <w:rsid w:val="00826BF0"/>
    <w:rsid w:val="0083034F"/>
    <w:rsid w:val="0083367B"/>
    <w:rsid w:val="0084441D"/>
    <w:rsid w:val="00847D6D"/>
    <w:rsid w:val="00852FA6"/>
    <w:rsid w:val="00857F17"/>
    <w:rsid w:val="00865EF7"/>
    <w:rsid w:val="0087288C"/>
    <w:rsid w:val="00882DF7"/>
    <w:rsid w:val="00887E78"/>
    <w:rsid w:val="00890A02"/>
    <w:rsid w:val="0089408A"/>
    <w:rsid w:val="008A1F7D"/>
    <w:rsid w:val="008B68CF"/>
    <w:rsid w:val="008C1D0B"/>
    <w:rsid w:val="008C4D90"/>
    <w:rsid w:val="008C5197"/>
    <w:rsid w:val="008D3605"/>
    <w:rsid w:val="008D7A6A"/>
    <w:rsid w:val="008E7126"/>
    <w:rsid w:val="008E7C80"/>
    <w:rsid w:val="008F54AF"/>
    <w:rsid w:val="009001EB"/>
    <w:rsid w:val="00923CC7"/>
    <w:rsid w:val="00930F67"/>
    <w:rsid w:val="00931DE8"/>
    <w:rsid w:val="00954A9E"/>
    <w:rsid w:val="00962149"/>
    <w:rsid w:val="0096641F"/>
    <w:rsid w:val="00972B81"/>
    <w:rsid w:val="009831B7"/>
    <w:rsid w:val="009963D1"/>
    <w:rsid w:val="009A4355"/>
    <w:rsid w:val="009A5EBB"/>
    <w:rsid w:val="009A6075"/>
    <w:rsid w:val="009C01F5"/>
    <w:rsid w:val="009D2F77"/>
    <w:rsid w:val="009E0572"/>
    <w:rsid w:val="009E70FB"/>
    <w:rsid w:val="00A0196D"/>
    <w:rsid w:val="00A02B18"/>
    <w:rsid w:val="00A04AF3"/>
    <w:rsid w:val="00A33722"/>
    <w:rsid w:val="00A35247"/>
    <w:rsid w:val="00A42598"/>
    <w:rsid w:val="00A677A3"/>
    <w:rsid w:val="00A7315A"/>
    <w:rsid w:val="00A73539"/>
    <w:rsid w:val="00A73BF2"/>
    <w:rsid w:val="00A755D0"/>
    <w:rsid w:val="00A75694"/>
    <w:rsid w:val="00A83E57"/>
    <w:rsid w:val="00A84BBD"/>
    <w:rsid w:val="00A85D6A"/>
    <w:rsid w:val="00A86C09"/>
    <w:rsid w:val="00A91C41"/>
    <w:rsid w:val="00A9282C"/>
    <w:rsid w:val="00AA0C05"/>
    <w:rsid w:val="00AB59F7"/>
    <w:rsid w:val="00AB7493"/>
    <w:rsid w:val="00AC15F1"/>
    <w:rsid w:val="00AC1C3E"/>
    <w:rsid w:val="00AD31B7"/>
    <w:rsid w:val="00AE5A1A"/>
    <w:rsid w:val="00AF5A51"/>
    <w:rsid w:val="00B00155"/>
    <w:rsid w:val="00B04661"/>
    <w:rsid w:val="00B12433"/>
    <w:rsid w:val="00B14AF1"/>
    <w:rsid w:val="00B20526"/>
    <w:rsid w:val="00B216FC"/>
    <w:rsid w:val="00B233D6"/>
    <w:rsid w:val="00B40418"/>
    <w:rsid w:val="00B47A7A"/>
    <w:rsid w:val="00B57C6F"/>
    <w:rsid w:val="00B6034E"/>
    <w:rsid w:val="00B71831"/>
    <w:rsid w:val="00B73ECC"/>
    <w:rsid w:val="00B75228"/>
    <w:rsid w:val="00B9378E"/>
    <w:rsid w:val="00B97EAF"/>
    <w:rsid w:val="00BA2B3B"/>
    <w:rsid w:val="00BA4863"/>
    <w:rsid w:val="00BA5D70"/>
    <w:rsid w:val="00BA6A59"/>
    <w:rsid w:val="00BB13AE"/>
    <w:rsid w:val="00BB73AC"/>
    <w:rsid w:val="00BB7CEA"/>
    <w:rsid w:val="00BC010D"/>
    <w:rsid w:val="00BC3886"/>
    <w:rsid w:val="00BD130E"/>
    <w:rsid w:val="00BD430C"/>
    <w:rsid w:val="00BE1391"/>
    <w:rsid w:val="00BF62AA"/>
    <w:rsid w:val="00C011FA"/>
    <w:rsid w:val="00C01C4F"/>
    <w:rsid w:val="00C12540"/>
    <w:rsid w:val="00C147F1"/>
    <w:rsid w:val="00C36530"/>
    <w:rsid w:val="00C4684A"/>
    <w:rsid w:val="00C47672"/>
    <w:rsid w:val="00C851FF"/>
    <w:rsid w:val="00C95B8B"/>
    <w:rsid w:val="00CC547A"/>
    <w:rsid w:val="00CC7830"/>
    <w:rsid w:val="00CD21C5"/>
    <w:rsid w:val="00CD387A"/>
    <w:rsid w:val="00CD3FA8"/>
    <w:rsid w:val="00CD6314"/>
    <w:rsid w:val="00CE12DD"/>
    <w:rsid w:val="00CF2975"/>
    <w:rsid w:val="00CF5054"/>
    <w:rsid w:val="00D12CE1"/>
    <w:rsid w:val="00D14340"/>
    <w:rsid w:val="00D16C99"/>
    <w:rsid w:val="00D319ED"/>
    <w:rsid w:val="00D32DFC"/>
    <w:rsid w:val="00D44469"/>
    <w:rsid w:val="00D5794C"/>
    <w:rsid w:val="00D57DE4"/>
    <w:rsid w:val="00D65CF3"/>
    <w:rsid w:val="00D8322C"/>
    <w:rsid w:val="00D83231"/>
    <w:rsid w:val="00D87B3F"/>
    <w:rsid w:val="00DA3101"/>
    <w:rsid w:val="00DA4E01"/>
    <w:rsid w:val="00DA6533"/>
    <w:rsid w:val="00DA7F1D"/>
    <w:rsid w:val="00DA7F5D"/>
    <w:rsid w:val="00DB0706"/>
    <w:rsid w:val="00DB4719"/>
    <w:rsid w:val="00DB5420"/>
    <w:rsid w:val="00DB6098"/>
    <w:rsid w:val="00DC2F27"/>
    <w:rsid w:val="00DC381D"/>
    <w:rsid w:val="00DC7405"/>
    <w:rsid w:val="00DD49A4"/>
    <w:rsid w:val="00DE776D"/>
    <w:rsid w:val="00DF2473"/>
    <w:rsid w:val="00E10710"/>
    <w:rsid w:val="00E17A2E"/>
    <w:rsid w:val="00E22047"/>
    <w:rsid w:val="00E22811"/>
    <w:rsid w:val="00E23163"/>
    <w:rsid w:val="00E37C22"/>
    <w:rsid w:val="00E41C1C"/>
    <w:rsid w:val="00E437FE"/>
    <w:rsid w:val="00E64A39"/>
    <w:rsid w:val="00E74001"/>
    <w:rsid w:val="00E753BA"/>
    <w:rsid w:val="00E96D48"/>
    <w:rsid w:val="00EA4799"/>
    <w:rsid w:val="00EA5194"/>
    <w:rsid w:val="00EA578C"/>
    <w:rsid w:val="00EA6461"/>
    <w:rsid w:val="00EB3CEB"/>
    <w:rsid w:val="00EC00ED"/>
    <w:rsid w:val="00EE12C5"/>
    <w:rsid w:val="00EE663D"/>
    <w:rsid w:val="00EF0248"/>
    <w:rsid w:val="00EF40FF"/>
    <w:rsid w:val="00EF533E"/>
    <w:rsid w:val="00F0583A"/>
    <w:rsid w:val="00F125B8"/>
    <w:rsid w:val="00F14B31"/>
    <w:rsid w:val="00F16B55"/>
    <w:rsid w:val="00F17EA9"/>
    <w:rsid w:val="00F223B5"/>
    <w:rsid w:val="00F255C9"/>
    <w:rsid w:val="00F26BED"/>
    <w:rsid w:val="00F27B51"/>
    <w:rsid w:val="00F301D3"/>
    <w:rsid w:val="00F31C2F"/>
    <w:rsid w:val="00F41724"/>
    <w:rsid w:val="00F442BC"/>
    <w:rsid w:val="00F52176"/>
    <w:rsid w:val="00F653DF"/>
    <w:rsid w:val="00F758CB"/>
    <w:rsid w:val="00F866F6"/>
    <w:rsid w:val="00F91BD4"/>
    <w:rsid w:val="00F92137"/>
    <w:rsid w:val="00F958AF"/>
    <w:rsid w:val="00FA2B35"/>
    <w:rsid w:val="00FB360B"/>
    <w:rsid w:val="00FD3EAC"/>
    <w:rsid w:val="00FE787E"/>
    <w:rsid w:val="00FF55C1"/>
    <w:rsid w:val="00FF67D8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Malgun Gothic" w:hAnsi="Palatino Linotype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7F1BB0"/>
    <w:pPr>
      <w:spacing w:after="200" w:line="276" w:lineRule="auto"/>
    </w:pPr>
    <w:rPr>
      <w:sz w:val="22"/>
      <w:szCs w:val="22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7F1BB0"/>
    <w:pPr>
      <w:keepNext/>
      <w:keepLines/>
      <w:spacing w:before="360" w:after="0" w:line="240" w:lineRule="auto"/>
      <w:outlineLvl w:val="0"/>
    </w:pPr>
    <w:rPr>
      <w:rFonts w:ascii="Century Gothic" w:eastAsia="HYGothic-Medium" w:hAnsi="Century Gothic" w:cs="Tahoma"/>
      <w:bCs/>
      <w:i/>
      <w:color w:val="6076B4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F1BB0"/>
    <w:pPr>
      <w:keepNext/>
      <w:keepLines/>
      <w:spacing w:before="120" w:after="0" w:line="240" w:lineRule="auto"/>
      <w:outlineLvl w:val="1"/>
    </w:pPr>
    <w:rPr>
      <w:rFonts w:ascii="Century Gothic" w:eastAsia="HYGothic-Medium" w:hAnsi="Century Gothic" w:cs="Tahoma"/>
      <w:bCs/>
      <w:color w:val="2F5897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7F1BB0"/>
    <w:pPr>
      <w:keepNext/>
      <w:keepLines/>
      <w:spacing w:before="20" w:after="0" w:line="240" w:lineRule="auto"/>
      <w:outlineLvl w:val="2"/>
    </w:pPr>
    <w:rPr>
      <w:rFonts w:ascii="Century Gothic" w:eastAsia="HYGothic-Medium" w:hAnsi="Century Gothic" w:cs="Tahoma"/>
      <w:bCs/>
      <w:i/>
      <w:color w:val="2F5897"/>
      <w:sz w:val="23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7F1BB0"/>
    <w:pPr>
      <w:keepNext/>
      <w:keepLines/>
      <w:spacing w:before="200" w:after="0" w:line="264" w:lineRule="auto"/>
      <w:outlineLvl w:val="3"/>
    </w:pPr>
    <w:rPr>
      <w:rFonts w:ascii="Century Gothic" w:eastAsia="HYGothic-Medium" w:hAnsi="Century Gothic" w:cs="Tahoma"/>
      <w:bCs/>
      <w:i/>
      <w:iCs/>
      <w:color w:val="2F5897"/>
      <w:sz w:val="23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7F1BB0"/>
    <w:pPr>
      <w:keepNext/>
      <w:keepLines/>
      <w:spacing w:before="200" w:after="0" w:line="264" w:lineRule="auto"/>
      <w:outlineLvl w:val="4"/>
    </w:pPr>
    <w:rPr>
      <w:rFonts w:ascii="Century Gothic" w:eastAsia="HYGothic-Medium" w:hAnsi="Century Gothic" w:cs="Tahoma"/>
      <w:color w:val="2F5897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7F1BB0"/>
    <w:pPr>
      <w:keepNext/>
      <w:keepLines/>
      <w:spacing w:before="200" w:after="0" w:line="264" w:lineRule="auto"/>
      <w:outlineLvl w:val="5"/>
    </w:pPr>
    <w:rPr>
      <w:rFonts w:ascii="Century Gothic" w:eastAsia="HYGothic-Medium" w:hAnsi="Century Gothic" w:cs="Tahoma"/>
      <w:i/>
      <w:iCs/>
      <w:color w:val="2F5897"/>
      <w:sz w:val="21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F1BB0"/>
    <w:pPr>
      <w:keepNext/>
      <w:keepLines/>
      <w:spacing w:before="200" w:after="0" w:line="264" w:lineRule="auto"/>
      <w:outlineLvl w:val="6"/>
    </w:pPr>
    <w:rPr>
      <w:rFonts w:ascii="Century Gothic" w:eastAsia="HYGothic-Medium" w:hAnsi="Century Gothic" w:cs="Tahoma"/>
      <w:i/>
      <w:iCs/>
      <w:color w:val="000000"/>
      <w:sz w:val="21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7F1BB0"/>
    <w:pPr>
      <w:keepNext/>
      <w:keepLines/>
      <w:spacing w:before="200" w:after="0" w:line="264" w:lineRule="auto"/>
      <w:outlineLvl w:val="7"/>
    </w:pPr>
    <w:rPr>
      <w:rFonts w:ascii="Century Gothic" w:eastAsia="HYGothic-Medium" w:hAnsi="Century Gothic" w:cs="Tahoma"/>
      <w:color w:val="000000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7F1BB0"/>
    <w:pPr>
      <w:keepNext/>
      <w:keepLines/>
      <w:spacing w:before="200" w:after="0" w:line="264" w:lineRule="auto"/>
      <w:outlineLvl w:val="8"/>
    </w:pPr>
    <w:rPr>
      <w:rFonts w:ascii="Century Gothic" w:eastAsia="HYGothic-Medium" w:hAnsi="Century Gothic" w:cs="Tahoma"/>
      <w:i/>
      <w:iCs/>
      <w:color w:val="00000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7F1BB0"/>
    <w:rPr>
      <w:rFonts w:ascii="Century Gothic" w:eastAsia="HYGothic-Medium" w:hAnsi="Century Gothic" w:cs="Tahoma"/>
      <w:bCs/>
      <w:i/>
      <w:color w:val="6076B4"/>
      <w:sz w:val="32"/>
      <w:szCs w:val="32"/>
      <w:lang w:val="x-none" w:eastAsia="en-US"/>
    </w:rPr>
  </w:style>
  <w:style w:type="character" w:customStyle="1" w:styleId="Heading2Char">
    <w:name w:val="Heading 2 Char"/>
    <w:link w:val="Heading2"/>
    <w:locked/>
    <w:rsid w:val="007F1BB0"/>
    <w:rPr>
      <w:rFonts w:ascii="Century Gothic" w:eastAsia="HYGothic-Medium" w:hAnsi="Century Gothic" w:cs="Tahoma"/>
      <w:bCs/>
      <w:color w:val="2F5897"/>
      <w:sz w:val="26"/>
      <w:szCs w:val="26"/>
      <w:lang w:val="x-none" w:eastAsia="en-US"/>
    </w:rPr>
  </w:style>
  <w:style w:type="character" w:customStyle="1" w:styleId="Heading3Char">
    <w:name w:val="Heading 3 Char"/>
    <w:link w:val="Heading3"/>
    <w:semiHidden/>
    <w:locked/>
    <w:rsid w:val="007F1BB0"/>
    <w:rPr>
      <w:rFonts w:ascii="Century Gothic" w:eastAsia="HYGothic-Medium" w:hAnsi="Century Gothic" w:cs="Tahoma"/>
      <w:bCs/>
      <w:i/>
      <w:color w:val="2F5897"/>
      <w:sz w:val="23"/>
      <w:lang w:val="x-none" w:eastAsia="en-US"/>
    </w:rPr>
  </w:style>
  <w:style w:type="character" w:customStyle="1" w:styleId="Heading4Char">
    <w:name w:val="Heading 4 Char"/>
    <w:link w:val="Heading4"/>
    <w:semiHidden/>
    <w:locked/>
    <w:rsid w:val="007F1BB0"/>
    <w:rPr>
      <w:rFonts w:ascii="Century Gothic" w:eastAsia="HYGothic-Medium" w:hAnsi="Century Gothic" w:cs="Tahoma"/>
      <w:bCs/>
      <w:i/>
      <w:iCs/>
      <w:color w:val="2F5897"/>
      <w:sz w:val="23"/>
      <w:lang w:val="x-none" w:eastAsia="en-US"/>
    </w:rPr>
  </w:style>
  <w:style w:type="character" w:customStyle="1" w:styleId="Heading5Char">
    <w:name w:val="Heading 5 Char"/>
    <w:link w:val="Heading5"/>
    <w:semiHidden/>
    <w:locked/>
    <w:rsid w:val="007F1BB0"/>
    <w:rPr>
      <w:rFonts w:ascii="Century Gothic" w:eastAsia="HYGothic-Medium" w:hAnsi="Century Gothic" w:cs="Tahoma"/>
      <w:color w:val="2F5897"/>
      <w:lang w:val="x-none" w:eastAsia="en-US"/>
    </w:rPr>
  </w:style>
  <w:style w:type="character" w:customStyle="1" w:styleId="Heading6Char">
    <w:name w:val="Heading 6 Char"/>
    <w:link w:val="Heading6"/>
    <w:semiHidden/>
    <w:locked/>
    <w:rsid w:val="007F1BB0"/>
    <w:rPr>
      <w:rFonts w:ascii="Century Gothic" w:eastAsia="HYGothic-Medium" w:hAnsi="Century Gothic" w:cs="Tahoma"/>
      <w:i/>
      <w:iCs/>
      <w:color w:val="2F5897"/>
      <w:sz w:val="21"/>
      <w:lang w:val="x-none" w:eastAsia="en-US"/>
    </w:rPr>
  </w:style>
  <w:style w:type="character" w:customStyle="1" w:styleId="Heading7Char">
    <w:name w:val="Heading 7 Char"/>
    <w:link w:val="Heading7"/>
    <w:semiHidden/>
    <w:locked/>
    <w:rsid w:val="007F1BB0"/>
    <w:rPr>
      <w:rFonts w:ascii="Century Gothic" w:eastAsia="HYGothic-Medium" w:hAnsi="Century Gothic" w:cs="Tahoma"/>
      <w:i/>
      <w:iCs/>
      <w:color w:val="000000"/>
      <w:sz w:val="21"/>
      <w:lang w:val="x-none" w:eastAsia="en-US"/>
    </w:rPr>
  </w:style>
  <w:style w:type="character" w:customStyle="1" w:styleId="Heading8Char">
    <w:name w:val="Heading 8 Char"/>
    <w:link w:val="Heading8"/>
    <w:semiHidden/>
    <w:locked/>
    <w:rsid w:val="007F1BB0"/>
    <w:rPr>
      <w:rFonts w:ascii="Century Gothic" w:eastAsia="HYGothic-Medium" w:hAnsi="Century Gothic" w:cs="Tahoma"/>
      <w:color w:val="000000"/>
      <w:sz w:val="20"/>
      <w:szCs w:val="20"/>
      <w:lang w:val="x-none" w:eastAsia="en-US"/>
    </w:rPr>
  </w:style>
  <w:style w:type="character" w:customStyle="1" w:styleId="Heading9Char">
    <w:name w:val="Heading 9 Char"/>
    <w:link w:val="Heading9"/>
    <w:semiHidden/>
    <w:locked/>
    <w:rsid w:val="007F1BB0"/>
    <w:rPr>
      <w:rFonts w:ascii="Century Gothic" w:eastAsia="HYGothic-Medium" w:hAnsi="Century Gothic" w:cs="Tahoma"/>
      <w:i/>
      <w:iCs/>
      <w:color w:val="000000"/>
      <w:sz w:val="20"/>
      <w:szCs w:val="20"/>
      <w:lang w:val="x-none" w:eastAsia="en-US"/>
    </w:rPr>
  </w:style>
  <w:style w:type="paragraph" w:styleId="Subtitle">
    <w:name w:val="Subtitle"/>
    <w:basedOn w:val="Normal"/>
    <w:next w:val="Normal"/>
    <w:link w:val="SubtitleChar"/>
    <w:qFormat/>
    <w:rsid w:val="007F1BB0"/>
    <w:pPr>
      <w:numPr>
        <w:ilvl w:val="1"/>
      </w:numPr>
    </w:pPr>
    <w:rPr>
      <w:rFonts w:eastAsia="HYGothic-Medium" w:cs="Tahoma"/>
      <w:iCs/>
      <w:color w:val="000000"/>
      <w:spacing w:val="15"/>
      <w:sz w:val="24"/>
      <w:szCs w:val="24"/>
    </w:rPr>
  </w:style>
  <w:style w:type="character" w:customStyle="1" w:styleId="SubtitleChar">
    <w:name w:val="Subtitle Char"/>
    <w:link w:val="Subtitle"/>
    <w:locked/>
    <w:rsid w:val="007F1BB0"/>
    <w:rPr>
      <w:rFonts w:eastAsia="HYGothic-Medium" w:cs="Tahoma"/>
      <w:iCs/>
      <w:color w:val="000000"/>
      <w:spacing w:val="15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7F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F1BB0"/>
    <w:rPr>
      <w:rFonts w:ascii="Tahoma" w:hAnsi="Tahoma" w:cs="Tahoma"/>
      <w:sz w:val="16"/>
      <w:szCs w:val="16"/>
      <w:lang w:val="x-none" w:eastAsia="ja-JP"/>
    </w:rPr>
  </w:style>
  <w:style w:type="paragraph" w:styleId="Caption">
    <w:name w:val="caption"/>
    <w:basedOn w:val="Normal"/>
    <w:next w:val="Normal"/>
    <w:qFormat/>
    <w:rsid w:val="007F1BB0"/>
    <w:pPr>
      <w:spacing w:line="240" w:lineRule="auto"/>
    </w:pPr>
    <w:rPr>
      <w:b/>
      <w:bCs/>
      <w:color w:val="2F5897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7F1BB0"/>
    <w:pPr>
      <w:spacing w:after="300" w:line="240" w:lineRule="auto"/>
      <w:contextualSpacing/>
    </w:pPr>
    <w:rPr>
      <w:rFonts w:ascii="Century Gothic" w:eastAsia="HYGothic-Medium" w:hAnsi="Century Gothic" w:cs="Tahoma"/>
      <w:color w:val="2F5897"/>
      <w:spacing w:val="5"/>
      <w:kern w:val="28"/>
      <w:sz w:val="60"/>
      <w:szCs w:val="56"/>
    </w:rPr>
  </w:style>
  <w:style w:type="character" w:customStyle="1" w:styleId="TitleChar">
    <w:name w:val="Title Char"/>
    <w:link w:val="Title"/>
    <w:locked/>
    <w:rsid w:val="007F1BB0"/>
    <w:rPr>
      <w:rFonts w:ascii="Century Gothic" w:eastAsia="HYGothic-Medium" w:hAnsi="Century Gothic" w:cs="Tahoma"/>
      <w:color w:val="2F5897"/>
      <w:spacing w:val="5"/>
      <w:kern w:val="28"/>
      <w:sz w:val="56"/>
      <w:szCs w:val="56"/>
    </w:rPr>
  </w:style>
  <w:style w:type="character" w:styleId="Strong">
    <w:name w:val="Strong"/>
    <w:qFormat/>
    <w:rsid w:val="007F1BB0"/>
    <w:rPr>
      <w:rFonts w:cs="Times New Roman"/>
      <w:b/>
      <w:bCs/>
    </w:rPr>
  </w:style>
  <w:style w:type="character" w:styleId="Emphasis">
    <w:name w:val="Emphasis"/>
    <w:qFormat/>
    <w:rsid w:val="007F1BB0"/>
    <w:rPr>
      <w:rFonts w:cs="Times New Roman"/>
      <w:i/>
      <w:iCs/>
      <w:color w:val="000000"/>
    </w:rPr>
  </w:style>
  <w:style w:type="paragraph" w:styleId="NoSpacing">
    <w:name w:val="No Spacing"/>
    <w:link w:val="NoSpacingChar"/>
    <w:qFormat/>
    <w:rsid w:val="007F1BB0"/>
    <w:rPr>
      <w:sz w:val="22"/>
      <w:szCs w:val="22"/>
    </w:rPr>
  </w:style>
  <w:style w:type="character" w:customStyle="1" w:styleId="NoSpacingChar">
    <w:name w:val="No Spacing Char"/>
    <w:link w:val="NoSpacing"/>
    <w:locked/>
    <w:rsid w:val="007F1BB0"/>
    <w:rPr>
      <w:rFonts w:cs="Times New Roman"/>
      <w:sz w:val="22"/>
      <w:szCs w:val="22"/>
      <w:lang w:val="en-US" w:eastAsia="en-US" w:bidi="ar-SA"/>
    </w:rPr>
  </w:style>
  <w:style w:type="paragraph" w:styleId="ListParagraph">
    <w:name w:val="List Paragraph"/>
    <w:basedOn w:val="Normal"/>
    <w:qFormat/>
    <w:rsid w:val="007F1BB0"/>
    <w:pPr>
      <w:spacing w:after="160" w:line="240" w:lineRule="auto"/>
      <w:ind w:left="1008" w:hanging="288"/>
      <w:contextualSpacing/>
    </w:pPr>
    <w:rPr>
      <w:sz w:val="21"/>
      <w:lang w:eastAsia="en-US"/>
    </w:rPr>
  </w:style>
  <w:style w:type="paragraph" w:styleId="Quote">
    <w:name w:val="Quote"/>
    <w:basedOn w:val="Normal"/>
    <w:next w:val="Normal"/>
    <w:link w:val="QuoteChar"/>
    <w:qFormat/>
    <w:rsid w:val="007F1BB0"/>
    <w:pPr>
      <w:spacing w:before="160" w:after="160" w:line="300" w:lineRule="auto"/>
      <w:ind w:left="144" w:right="144"/>
      <w:jc w:val="center"/>
    </w:pPr>
    <w:rPr>
      <w:rFonts w:ascii="Century Gothic" w:hAnsi="Century Gothic"/>
      <w:i/>
      <w:iCs/>
      <w:color w:val="6076B4"/>
      <w:sz w:val="24"/>
      <w:lang w:eastAsia="en-US" w:bidi="hi-IN"/>
    </w:rPr>
  </w:style>
  <w:style w:type="character" w:customStyle="1" w:styleId="QuoteChar">
    <w:name w:val="Quote Char"/>
    <w:link w:val="Quote"/>
    <w:locked/>
    <w:rsid w:val="007F1BB0"/>
    <w:rPr>
      <w:rFonts w:ascii="Century Gothic" w:hAnsi="Century Gothic" w:cs="Times New Roman"/>
      <w:i/>
      <w:iCs/>
      <w:color w:val="6076B4"/>
      <w:sz w:val="24"/>
      <w:lang w:val="x-none" w:eastAsia="en-US" w:bidi="hi-IN"/>
    </w:rPr>
  </w:style>
  <w:style w:type="paragraph" w:styleId="IntenseQuote">
    <w:name w:val="Intense Quote"/>
    <w:basedOn w:val="Normal"/>
    <w:next w:val="Normal"/>
    <w:link w:val="IntenseQuoteChar"/>
    <w:qFormat/>
    <w:rsid w:val="007F1BB0"/>
    <w:pPr>
      <w:pBdr>
        <w:top w:val="single" w:sz="36" w:space="8" w:color="6076B4"/>
        <w:left w:val="single" w:sz="36" w:space="8" w:color="6076B4"/>
        <w:bottom w:val="single" w:sz="36" w:space="8" w:color="6076B4"/>
        <w:right w:val="single" w:sz="36" w:space="8" w:color="6076B4"/>
      </w:pBdr>
      <w:shd w:val="clear" w:color="auto" w:fill="6076B4"/>
      <w:spacing w:before="200" w:after="280" w:line="300" w:lineRule="auto"/>
      <w:ind w:left="936" w:right="936"/>
      <w:jc w:val="center"/>
    </w:pPr>
    <w:rPr>
      <w:rFonts w:ascii="Century Gothic" w:eastAsia="HYGothic-Medium" w:hAnsi="Century Gothic"/>
      <w:bCs/>
      <w:i/>
      <w:iCs/>
      <w:color w:val="FFFFFF"/>
      <w:sz w:val="24"/>
      <w:lang w:eastAsia="en-US" w:bidi="hi-IN"/>
    </w:rPr>
  </w:style>
  <w:style w:type="character" w:customStyle="1" w:styleId="IntenseQuoteChar">
    <w:name w:val="Intense Quote Char"/>
    <w:link w:val="IntenseQuote"/>
    <w:locked/>
    <w:rsid w:val="007F1BB0"/>
    <w:rPr>
      <w:rFonts w:ascii="Century Gothic" w:eastAsia="HYGothic-Medium" w:hAnsi="Century Gothic" w:cs="Times New Roman"/>
      <w:bCs/>
      <w:i/>
      <w:iCs/>
      <w:color w:val="FFFFFF"/>
      <w:sz w:val="24"/>
      <w:shd w:val="clear" w:color="auto" w:fill="6076B4"/>
      <w:lang w:val="x-none" w:eastAsia="en-US" w:bidi="hi-IN"/>
    </w:rPr>
  </w:style>
  <w:style w:type="character" w:styleId="SubtleEmphasis">
    <w:name w:val="Subtle Emphasis"/>
    <w:qFormat/>
    <w:rsid w:val="007F1BB0"/>
    <w:rPr>
      <w:rFonts w:cs="Times New Roman"/>
      <w:i/>
      <w:iCs/>
      <w:color w:val="000000"/>
    </w:rPr>
  </w:style>
  <w:style w:type="character" w:styleId="IntenseEmphasis">
    <w:name w:val="Intense Emphasis"/>
    <w:qFormat/>
    <w:rsid w:val="007F1BB0"/>
    <w:rPr>
      <w:rFonts w:cs="Times New Roman"/>
      <w:b/>
      <w:bCs/>
      <w:i/>
      <w:iCs/>
      <w:color w:val="000000"/>
    </w:rPr>
  </w:style>
  <w:style w:type="character" w:styleId="SubtleReference">
    <w:name w:val="Subtle Reference"/>
    <w:qFormat/>
    <w:rsid w:val="007F1BB0"/>
    <w:rPr>
      <w:rFonts w:cs="Times New Roman"/>
      <w:smallCaps/>
      <w:color w:val="000000"/>
      <w:u w:val="single"/>
    </w:rPr>
  </w:style>
  <w:style w:type="character" w:styleId="IntenseReference">
    <w:name w:val="Intense Reference"/>
    <w:qFormat/>
    <w:rsid w:val="007F1BB0"/>
    <w:rPr>
      <w:rFonts w:cs="Times New Roman"/>
      <w:b/>
      <w:bCs/>
      <w:color w:val="000000"/>
      <w:spacing w:val="5"/>
      <w:u w:val="single"/>
    </w:rPr>
  </w:style>
  <w:style w:type="character" w:styleId="BookTitle">
    <w:name w:val="Book Title"/>
    <w:qFormat/>
    <w:rsid w:val="007F1BB0"/>
    <w:rPr>
      <w:rFonts w:cs="Times New Roman"/>
      <w:b/>
      <w:bCs/>
      <w:smallCaps/>
      <w:spacing w:val="10"/>
    </w:rPr>
  </w:style>
  <w:style w:type="paragraph" w:styleId="TOC1">
    <w:name w:val="toc 1"/>
    <w:basedOn w:val="Normal"/>
    <w:next w:val="Normal"/>
    <w:autoRedefine/>
    <w:semiHidden/>
    <w:rsid w:val="007F1BB0"/>
    <w:pPr>
      <w:spacing w:after="100"/>
    </w:pPr>
    <w:rPr>
      <w:lang w:eastAsia="ja-JP"/>
    </w:rPr>
  </w:style>
  <w:style w:type="table" w:styleId="TableGrid">
    <w:name w:val="Table Grid"/>
    <w:basedOn w:val="TableNormal"/>
    <w:rsid w:val="007F1BB0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semiHidden/>
    <w:rsid w:val="007F1BB0"/>
    <w:rPr>
      <w:rFonts w:cs="Times New Roman"/>
      <w:color w:val="808080"/>
    </w:rPr>
  </w:style>
  <w:style w:type="character" w:styleId="Hyperlink">
    <w:name w:val="Hyperlink"/>
    <w:rsid w:val="00F52176"/>
    <w:rPr>
      <w:rFonts w:cs="Times New Roman"/>
      <w:color w:val="3399FF"/>
      <w:u w:val="single"/>
    </w:rPr>
  </w:style>
  <w:style w:type="paragraph" w:styleId="Header">
    <w:name w:val="header"/>
    <w:basedOn w:val="Normal"/>
    <w:link w:val="HeaderChar"/>
    <w:rsid w:val="00DC7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DC7405"/>
    <w:rPr>
      <w:rFonts w:cs="Times New Roman"/>
    </w:rPr>
  </w:style>
  <w:style w:type="paragraph" w:styleId="Footer">
    <w:name w:val="footer"/>
    <w:basedOn w:val="Normal"/>
    <w:link w:val="FooterChar"/>
    <w:rsid w:val="00DC7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locked/>
    <w:rsid w:val="00DC7405"/>
    <w:rPr>
      <w:rFonts w:cs="Times New Roman"/>
    </w:rPr>
  </w:style>
  <w:style w:type="character" w:styleId="FollowedHyperlink">
    <w:name w:val="FollowedHyperlink"/>
    <w:semiHidden/>
    <w:rsid w:val="002C254C"/>
    <w:rPr>
      <w:rFonts w:cs="Times New Roman"/>
      <w:color w:val="B2B2B2"/>
      <w:u w:val="single"/>
    </w:rPr>
  </w:style>
  <w:style w:type="character" w:customStyle="1" w:styleId="apple-converted-space">
    <w:name w:val="apple-converted-space"/>
    <w:basedOn w:val="DefaultParagraphFont"/>
    <w:rsid w:val="00BB7C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Malgun Gothic" w:hAnsi="Palatino Linotype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7F1BB0"/>
    <w:pPr>
      <w:spacing w:after="200" w:line="276" w:lineRule="auto"/>
    </w:pPr>
    <w:rPr>
      <w:sz w:val="22"/>
      <w:szCs w:val="22"/>
      <w:lang w:eastAsia="ko-KR"/>
    </w:rPr>
  </w:style>
  <w:style w:type="paragraph" w:styleId="Heading1">
    <w:name w:val="heading 1"/>
    <w:basedOn w:val="Normal"/>
    <w:next w:val="Normal"/>
    <w:link w:val="Heading1Char"/>
    <w:qFormat/>
    <w:rsid w:val="007F1BB0"/>
    <w:pPr>
      <w:keepNext/>
      <w:keepLines/>
      <w:spacing w:before="360" w:after="0" w:line="240" w:lineRule="auto"/>
      <w:outlineLvl w:val="0"/>
    </w:pPr>
    <w:rPr>
      <w:rFonts w:ascii="Century Gothic" w:eastAsia="HYGothic-Medium" w:hAnsi="Century Gothic" w:cs="Tahoma"/>
      <w:bCs/>
      <w:i/>
      <w:color w:val="6076B4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F1BB0"/>
    <w:pPr>
      <w:keepNext/>
      <w:keepLines/>
      <w:spacing w:before="120" w:after="0" w:line="240" w:lineRule="auto"/>
      <w:outlineLvl w:val="1"/>
    </w:pPr>
    <w:rPr>
      <w:rFonts w:ascii="Century Gothic" w:eastAsia="HYGothic-Medium" w:hAnsi="Century Gothic" w:cs="Tahoma"/>
      <w:bCs/>
      <w:color w:val="2F5897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7F1BB0"/>
    <w:pPr>
      <w:keepNext/>
      <w:keepLines/>
      <w:spacing w:before="20" w:after="0" w:line="240" w:lineRule="auto"/>
      <w:outlineLvl w:val="2"/>
    </w:pPr>
    <w:rPr>
      <w:rFonts w:ascii="Century Gothic" w:eastAsia="HYGothic-Medium" w:hAnsi="Century Gothic" w:cs="Tahoma"/>
      <w:bCs/>
      <w:i/>
      <w:color w:val="2F5897"/>
      <w:sz w:val="23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7F1BB0"/>
    <w:pPr>
      <w:keepNext/>
      <w:keepLines/>
      <w:spacing w:before="200" w:after="0" w:line="264" w:lineRule="auto"/>
      <w:outlineLvl w:val="3"/>
    </w:pPr>
    <w:rPr>
      <w:rFonts w:ascii="Century Gothic" w:eastAsia="HYGothic-Medium" w:hAnsi="Century Gothic" w:cs="Tahoma"/>
      <w:bCs/>
      <w:i/>
      <w:iCs/>
      <w:color w:val="2F5897"/>
      <w:sz w:val="23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7F1BB0"/>
    <w:pPr>
      <w:keepNext/>
      <w:keepLines/>
      <w:spacing w:before="200" w:after="0" w:line="264" w:lineRule="auto"/>
      <w:outlineLvl w:val="4"/>
    </w:pPr>
    <w:rPr>
      <w:rFonts w:ascii="Century Gothic" w:eastAsia="HYGothic-Medium" w:hAnsi="Century Gothic" w:cs="Tahoma"/>
      <w:color w:val="2F5897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7F1BB0"/>
    <w:pPr>
      <w:keepNext/>
      <w:keepLines/>
      <w:spacing w:before="200" w:after="0" w:line="264" w:lineRule="auto"/>
      <w:outlineLvl w:val="5"/>
    </w:pPr>
    <w:rPr>
      <w:rFonts w:ascii="Century Gothic" w:eastAsia="HYGothic-Medium" w:hAnsi="Century Gothic" w:cs="Tahoma"/>
      <w:i/>
      <w:iCs/>
      <w:color w:val="2F5897"/>
      <w:sz w:val="21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F1BB0"/>
    <w:pPr>
      <w:keepNext/>
      <w:keepLines/>
      <w:spacing w:before="200" w:after="0" w:line="264" w:lineRule="auto"/>
      <w:outlineLvl w:val="6"/>
    </w:pPr>
    <w:rPr>
      <w:rFonts w:ascii="Century Gothic" w:eastAsia="HYGothic-Medium" w:hAnsi="Century Gothic" w:cs="Tahoma"/>
      <w:i/>
      <w:iCs/>
      <w:color w:val="000000"/>
      <w:sz w:val="21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7F1BB0"/>
    <w:pPr>
      <w:keepNext/>
      <w:keepLines/>
      <w:spacing w:before="200" w:after="0" w:line="264" w:lineRule="auto"/>
      <w:outlineLvl w:val="7"/>
    </w:pPr>
    <w:rPr>
      <w:rFonts w:ascii="Century Gothic" w:eastAsia="HYGothic-Medium" w:hAnsi="Century Gothic" w:cs="Tahoma"/>
      <w:color w:val="000000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7F1BB0"/>
    <w:pPr>
      <w:keepNext/>
      <w:keepLines/>
      <w:spacing w:before="200" w:after="0" w:line="264" w:lineRule="auto"/>
      <w:outlineLvl w:val="8"/>
    </w:pPr>
    <w:rPr>
      <w:rFonts w:ascii="Century Gothic" w:eastAsia="HYGothic-Medium" w:hAnsi="Century Gothic" w:cs="Tahoma"/>
      <w:i/>
      <w:iCs/>
      <w:color w:val="00000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7F1BB0"/>
    <w:rPr>
      <w:rFonts w:ascii="Century Gothic" w:eastAsia="HYGothic-Medium" w:hAnsi="Century Gothic" w:cs="Tahoma"/>
      <w:bCs/>
      <w:i/>
      <w:color w:val="6076B4"/>
      <w:sz w:val="32"/>
      <w:szCs w:val="32"/>
      <w:lang w:val="x-none" w:eastAsia="en-US"/>
    </w:rPr>
  </w:style>
  <w:style w:type="character" w:customStyle="1" w:styleId="Heading2Char">
    <w:name w:val="Heading 2 Char"/>
    <w:link w:val="Heading2"/>
    <w:locked/>
    <w:rsid w:val="007F1BB0"/>
    <w:rPr>
      <w:rFonts w:ascii="Century Gothic" w:eastAsia="HYGothic-Medium" w:hAnsi="Century Gothic" w:cs="Tahoma"/>
      <w:bCs/>
      <w:color w:val="2F5897"/>
      <w:sz w:val="26"/>
      <w:szCs w:val="26"/>
      <w:lang w:val="x-none" w:eastAsia="en-US"/>
    </w:rPr>
  </w:style>
  <w:style w:type="character" w:customStyle="1" w:styleId="Heading3Char">
    <w:name w:val="Heading 3 Char"/>
    <w:link w:val="Heading3"/>
    <w:semiHidden/>
    <w:locked/>
    <w:rsid w:val="007F1BB0"/>
    <w:rPr>
      <w:rFonts w:ascii="Century Gothic" w:eastAsia="HYGothic-Medium" w:hAnsi="Century Gothic" w:cs="Tahoma"/>
      <w:bCs/>
      <w:i/>
      <w:color w:val="2F5897"/>
      <w:sz w:val="23"/>
      <w:lang w:val="x-none" w:eastAsia="en-US"/>
    </w:rPr>
  </w:style>
  <w:style w:type="character" w:customStyle="1" w:styleId="Heading4Char">
    <w:name w:val="Heading 4 Char"/>
    <w:link w:val="Heading4"/>
    <w:semiHidden/>
    <w:locked/>
    <w:rsid w:val="007F1BB0"/>
    <w:rPr>
      <w:rFonts w:ascii="Century Gothic" w:eastAsia="HYGothic-Medium" w:hAnsi="Century Gothic" w:cs="Tahoma"/>
      <w:bCs/>
      <w:i/>
      <w:iCs/>
      <w:color w:val="2F5897"/>
      <w:sz w:val="23"/>
      <w:lang w:val="x-none" w:eastAsia="en-US"/>
    </w:rPr>
  </w:style>
  <w:style w:type="character" w:customStyle="1" w:styleId="Heading5Char">
    <w:name w:val="Heading 5 Char"/>
    <w:link w:val="Heading5"/>
    <w:semiHidden/>
    <w:locked/>
    <w:rsid w:val="007F1BB0"/>
    <w:rPr>
      <w:rFonts w:ascii="Century Gothic" w:eastAsia="HYGothic-Medium" w:hAnsi="Century Gothic" w:cs="Tahoma"/>
      <w:color w:val="2F5897"/>
      <w:lang w:val="x-none" w:eastAsia="en-US"/>
    </w:rPr>
  </w:style>
  <w:style w:type="character" w:customStyle="1" w:styleId="Heading6Char">
    <w:name w:val="Heading 6 Char"/>
    <w:link w:val="Heading6"/>
    <w:semiHidden/>
    <w:locked/>
    <w:rsid w:val="007F1BB0"/>
    <w:rPr>
      <w:rFonts w:ascii="Century Gothic" w:eastAsia="HYGothic-Medium" w:hAnsi="Century Gothic" w:cs="Tahoma"/>
      <w:i/>
      <w:iCs/>
      <w:color w:val="2F5897"/>
      <w:sz w:val="21"/>
      <w:lang w:val="x-none" w:eastAsia="en-US"/>
    </w:rPr>
  </w:style>
  <w:style w:type="character" w:customStyle="1" w:styleId="Heading7Char">
    <w:name w:val="Heading 7 Char"/>
    <w:link w:val="Heading7"/>
    <w:semiHidden/>
    <w:locked/>
    <w:rsid w:val="007F1BB0"/>
    <w:rPr>
      <w:rFonts w:ascii="Century Gothic" w:eastAsia="HYGothic-Medium" w:hAnsi="Century Gothic" w:cs="Tahoma"/>
      <w:i/>
      <w:iCs/>
      <w:color w:val="000000"/>
      <w:sz w:val="21"/>
      <w:lang w:val="x-none" w:eastAsia="en-US"/>
    </w:rPr>
  </w:style>
  <w:style w:type="character" w:customStyle="1" w:styleId="Heading8Char">
    <w:name w:val="Heading 8 Char"/>
    <w:link w:val="Heading8"/>
    <w:semiHidden/>
    <w:locked/>
    <w:rsid w:val="007F1BB0"/>
    <w:rPr>
      <w:rFonts w:ascii="Century Gothic" w:eastAsia="HYGothic-Medium" w:hAnsi="Century Gothic" w:cs="Tahoma"/>
      <w:color w:val="000000"/>
      <w:sz w:val="20"/>
      <w:szCs w:val="20"/>
      <w:lang w:val="x-none" w:eastAsia="en-US"/>
    </w:rPr>
  </w:style>
  <w:style w:type="character" w:customStyle="1" w:styleId="Heading9Char">
    <w:name w:val="Heading 9 Char"/>
    <w:link w:val="Heading9"/>
    <w:semiHidden/>
    <w:locked/>
    <w:rsid w:val="007F1BB0"/>
    <w:rPr>
      <w:rFonts w:ascii="Century Gothic" w:eastAsia="HYGothic-Medium" w:hAnsi="Century Gothic" w:cs="Tahoma"/>
      <w:i/>
      <w:iCs/>
      <w:color w:val="000000"/>
      <w:sz w:val="20"/>
      <w:szCs w:val="20"/>
      <w:lang w:val="x-none" w:eastAsia="en-US"/>
    </w:rPr>
  </w:style>
  <w:style w:type="paragraph" w:styleId="Subtitle">
    <w:name w:val="Subtitle"/>
    <w:basedOn w:val="Normal"/>
    <w:next w:val="Normal"/>
    <w:link w:val="SubtitleChar"/>
    <w:qFormat/>
    <w:rsid w:val="007F1BB0"/>
    <w:pPr>
      <w:numPr>
        <w:ilvl w:val="1"/>
      </w:numPr>
    </w:pPr>
    <w:rPr>
      <w:rFonts w:eastAsia="HYGothic-Medium" w:cs="Tahoma"/>
      <w:iCs/>
      <w:color w:val="000000"/>
      <w:spacing w:val="15"/>
      <w:sz w:val="24"/>
      <w:szCs w:val="24"/>
    </w:rPr>
  </w:style>
  <w:style w:type="character" w:customStyle="1" w:styleId="SubtitleChar">
    <w:name w:val="Subtitle Char"/>
    <w:link w:val="Subtitle"/>
    <w:locked/>
    <w:rsid w:val="007F1BB0"/>
    <w:rPr>
      <w:rFonts w:eastAsia="HYGothic-Medium" w:cs="Tahoma"/>
      <w:iCs/>
      <w:color w:val="000000"/>
      <w:spacing w:val="15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7F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F1BB0"/>
    <w:rPr>
      <w:rFonts w:ascii="Tahoma" w:hAnsi="Tahoma" w:cs="Tahoma"/>
      <w:sz w:val="16"/>
      <w:szCs w:val="16"/>
      <w:lang w:val="x-none" w:eastAsia="ja-JP"/>
    </w:rPr>
  </w:style>
  <w:style w:type="paragraph" w:styleId="Caption">
    <w:name w:val="caption"/>
    <w:basedOn w:val="Normal"/>
    <w:next w:val="Normal"/>
    <w:qFormat/>
    <w:rsid w:val="007F1BB0"/>
    <w:pPr>
      <w:spacing w:line="240" w:lineRule="auto"/>
    </w:pPr>
    <w:rPr>
      <w:b/>
      <w:bCs/>
      <w:color w:val="2F5897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7F1BB0"/>
    <w:pPr>
      <w:spacing w:after="300" w:line="240" w:lineRule="auto"/>
      <w:contextualSpacing/>
    </w:pPr>
    <w:rPr>
      <w:rFonts w:ascii="Century Gothic" w:eastAsia="HYGothic-Medium" w:hAnsi="Century Gothic" w:cs="Tahoma"/>
      <w:color w:val="2F5897"/>
      <w:spacing w:val="5"/>
      <w:kern w:val="28"/>
      <w:sz w:val="60"/>
      <w:szCs w:val="56"/>
    </w:rPr>
  </w:style>
  <w:style w:type="character" w:customStyle="1" w:styleId="TitleChar">
    <w:name w:val="Title Char"/>
    <w:link w:val="Title"/>
    <w:locked/>
    <w:rsid w:val="007F1BB0"/>
    <w:rPr>
      <w:rFonts w:ascii="Century Gothic" w:eastAsia="HYGothic-Medium" w:hAnsi="Century Gothic" w:cs="Tahoma"/>
      <w:color w:val="2F5897"/>
      <w:spacing w:val="5"/>
      <w:kern w:val="28"/>
      <w:sz w:val="56"/>
      <w:szCs w:val="56"/>
    </w:rPr>
  </w:style>
  <w:style w:type="character" w:styleId="Strong">
    <w:name w:val="Strong"/>
    <w:qFormat/>
    <w:rsid w:val="007F1BB0"/>
    <w:rPr>
      <w:rFonts w:cs="Times New Roman"/>
      <w:b/>
      <w:bCs/>
    </w:rPr>
  </w:style>
  <w:style w:type="character" w:styleId="Emphasis">
    <w:name w:val="Emphasis"/>
    <w:qFormat/>
    <w:rsid w:val="007F1BB0"/>
    <w:rPr>
      <w:rFonts w:cs="Times New Roman"/>
      <w:i/>
      <w:iCs/>
      <w:color w:val="000000"/>
    </w:rPr>
  </w:style>
  <w:style w:type="paragraph" w:styleId="NoSpacing">
    <w:name w:val="No Spacing"/>
    <w:link w:val="NoSpacingChar"/>
    <w:qFormat/>
    <w:rsid w:val="007F1BB0"/>
    <w:rPr>
      <w:sz w:val="22"/>
      <w:szCs w:val="22"/>
    </w:rPr>
  </w:style>
  <w:style w:type="character" w:customStyle="1" w:styleId="NoSpacingChar">
    <w:name w:val="No Spacing Char"/>
    <w:link w:val="NoSpacing"/>
    <w:locked/>
    <w:rsid w:val="007F1BB0"/>
    <w:rPr>
      <w:rFonts w:cs="Times New Roman"/>
      <w:sz w:val="22"/>
      <w:szCs w:val="22"/>
      <w:lang w:val="en-US" w:eastAsia="en-US" w:bidi="ar-SA"/>
    </w:rPr>
  </w:style>
  <w:style w:type="paragraph" w:styleId="ListParagraph">
    <w:name w:val="List Paragraph"/>
    <w:basedOn w:val="Normal"/>
    <w:qFormat/>
    <w:rsid w:val="007F1BB0"/>
    <w:pPr>
      <w:spacing w:after="160" w:line="240" w:lineRule="auto"/>
      <w:ind w:left="1008" w:hanging="288"/>
      <w:contextualSpacing/>
    </w:pPr>
    <w:rPr>
      <w:sz w:val="21"/>
      <w:lang w:eastAsia="en-US"/>
    </w:rPr>
  </w:style>
  <w:style w:type="paragraph" w:styleId="Quote">
    <w:name w:val="Quote"/>
    <w:basedOn w:val="Normal"/>
    <w:next w:val="Normal"/>
    <w:link w:val="QuoteChar"/>
    <w:qFormat/>
    <w:rsid w:val="007F1BB0"/>
    <w:pPr>
      <w:spacing w:before="160" w:after="160" w:line="300" w:lineRule="auto"/>
      <w:ind w:left="144" w:right="144"/>
      <w:jc w:val="center"/>
    </w:pPr>
    <w:rPr>
      <w:rFonts w:ascii="Century Gothic" w:hAnsi="Century Gothic"/>
      <w:i/>
      <w:iCs/>
      <w:color w:val="6076B4"/>
      <w:sz w:val="24"/>
      <w:lang w:eastAsia="en-US" w:bidi="hi-IN"/>
    </w:rPr>
  </w:style>
  <w:style w:type="character" w:customStyle="1" w:styleId="QuoteChar">
    <w:name w:val="Quote Char"/>
    <w:link w:val="Quote"/>
    <w:locked/>
    <w:rsid w:val="007F1BB0"/>
    <w:rPr>
      <w:rFonts w:ascii="Century Gothic" w:hAnsi="Century Gothic" w:cs="Times New Roman"/>
      <w:i/>
      <w:iCs/>
      <w:color w:val="6076B4"/>
      <w:sz w:val="24"/>
      <w:lang w:val="x-none" w:eastAsia="en-US" w:bidi="hi-IN"/>
    </w:rPr>
  </w:style>
  <w:style w:type="paragraph" w:styleId="IntenseQuote">
    <w:name w:val="Intense Quote"/>
    <w:basedOn w:val="Normal"/>
    <w:next w:val="Normal"/>
    <w:link w:val="IntenseQuoteChar"/>
    <w:qFormat/>
    <w:rsid w:val="007F1BB0"/>
    <w:pPr>
      <w:pBdr>
        <w:top w:val="single" w:sz="36" w:space="8" w:color="6076B4"/>
        <w:left w:val="single" w:sz="36" w:space="8" w:color="6076B4"/>
        <w:bottom w:val="single" w:sz="36" w:space="8" w:color="6076B4"/>
        <w:right w:val="single" w:sz="36" w:space="8" w:color="6076B4"/>
      </w:pBdr>
      <w:shd w:val="clear" w:color="auto" w:fill="6076B4"/>
      <w:spacing w:before="200" w:after="280" w:line="300" w:lineRule="auto"/>
      <w:ind w:left="936" w:right="936"/>
      <w:jc w:val="center"/>
    </w:pPr>
    <w:rPr>
      <w:rFonts w:ascii="Century Gothic" w:eastAsia="HYGothic-Medium" w:hAnsi="Century Gothic"/>
      <w:bCs/>
      <w:i/>
      <w:iCs/>
      <w:color w:val="FFFFFF"/>
      <w:sz w:val="24"/>
      <w:lang w:eastAsia="en-US" w:bidi="hi-IN"/>
    </w:rPr>
  </w:style>
  <w:style w:type="character" w:customStyle="1" w:styleId="IntenseQuoteChar">
    <w:name w:val="Intense Quote Char"/>
    <w:link w:val="IntenseQuote"/>
    <w:locked/>
    <w:rsid w:val="007F1BB0"/>
    <w:rPr>
      <w:rFonts w:ascii="Century Gothic" w:eastAsia="HYGothic-Medium" w:hAnsi="Century Gothic" w:cs="Times New Roman"/>
      <w:bCs/>
      <w:i/>
      <w:iCs/>
      <w:color w:val="FFFFFF"/>
      <w:sz w:val="24"/>
      <w:shd w:val="clear" w:color="auto" w:fill="6076B4"/>
      <w:lang w:val="x-none" w:eastAsia="en-US" w:bidi="hi-IN"/>
    </w:rPr>
  </w:style>
  <w:style w:type="character" w:styleId="SubtleEmphasis">
    <w:name w:val="Subtle Emphasis"/>
    <w:qFormat/>
    <w:rsid w:val="007F1BB0"/>
    <w:rPr>
      <w:rFonts w:cs="Times New Roman"/>
      <w:i/>
      <w:iCs/>
      <w:color w:val="000000"/>
    </w:rPr>
  </w:style>
  <w:style w:type="character" w:styleId="IntenseEmphasis">
    <w:name w:val="Intense Emphasis"/>
    <w:qFormat/>
    <w:rsid w:val="007F1BB0"/>
    <w:rPr>
      <w:rFonts w:cs="Times New Roman"/>
      <w:b/>
      <w:bCs/>
      <w:i/>
      <w:iCs/>
      <w:color w:val="000000"/>
    </w:rPr>
  </w:style>
  <w:style w:type="character" w:styleId="SubtleReference">
    <w:name w:val="Subtle Reference"/>
    <w:qFormat/>
    <w:rsid w:val="007F1BB0"/>
    <w:rPr>
      <w:rFonts w:cs="Times New Roman"/>
      <w:smallCaps/>
      <w:color w:val="000000"/>
      <w:u w:val="single"/>
    </w:rPr>
  </w:style>
  <w:style w:type="character" w:styleId="IntenseReference">
    <w:name w:val="Intense Reference"/>
    <w:qFormat/>
    <w:rsid w:val="007F1BB0"/>
    <w:rPr>
      <w:rFonts w:cs="Times New Roman"/>
      <w:b/>
      <w:bCs/>
      <w:color w:val="000000"/>
      <w:spacing w:val="5"/>
      <w:u w:val="single"/>
    </w:rPr>
  </w:style>
  <w:style w:type="character" w:styleId="BookTitle">
    <w:name w:val="Book Title"/>
    <w:qFormat/>
    <w:rsid w:val="007F1BB0"/>
    <w:rPr>
      <w:rFonts w:cs="Times New Roman"/>
      <w:b/>
      <w:bCs/>
      <w:smallCaps/>
      <w:spacing w:val="10"/>
    </w:rPr>
  </w:style>
  <w:style w:type="paragraph" w:styleId="TOC1">
    <w:name w:val="toc 1"/>
    <w:basedOn w:val="Normal"/>
    <w:next w:val="Normal"/>
    <w:autoRedefine/>
    <w:semiHidden/>
    <w:rsid w:val="007F1BB0"/>
    <w:pPr>
      <w:spacing w:after="100"/>
    </w:pPr>
    <w:rPr>
      <w:lang w:eastAsia="ja-JP"/>
    </w:rPr>
  </w:style>
  <w:style w:type="table" w:styleId="TableGrid">
    <w:name w:val="Table Grid"/>
    <w:basedOn w:val="TableNormal"/>
    <w:rsid w:val="007F1BB0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semiHidden/>
    <w:rsid w:val="007F1BB0"/>
    <w:rPr>
      <w:rFonts w:cs="Times New Roman"/>
      <w:color w:val="808080"/>
    </w:rPr>
  </w:style>
  <w:style w:type="character" w:styleId="Hyperlink">
    <w:name w:val="Hyperlink"/>
    <w:rsid w:val="00F52176"/>
    <w:rPr>
      <w:rFonts w:cs="Times New Roman"/>
      <w:color w:val="3399FF"/>
      <w:u w:val="single"/>
    </w:rPr>
  </w:style>
  <w:style w:type="paragraph" w:styleId="Header">
    <w:name w:val="header"/>
    <w:basedOn w:val="Normal"/>
    <w:link w:val="HeaderChar"/>
    <w:rsid w:val="00DC7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locked/>
    <w:rsid w:val="00DC7405"/>
    <w:rPr>
      <w:rFonts w:cs="Times New Roman"/>
    </w:rPr>
  </w:style>
  <w:style w:type="paragraph" w:styleId="Footer">
    <w:name w:val="footer"/>
    <w:basedOn w:val="Normal"/>
    <w:link w:val="FooterChar"/>
    <w:rsid w:val="00DC7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locked/>
    <w:rsid w:val="00DC7405"/>
    <w:rPr>
      <w:rFonts w:cs="Times New Roman"/>
    </w:rPr>
  </w:style>
  <w:style w:type="character" w:styleId="FollowedHyperlink">
    <w:name w:val="FollowedHyperlink"/>
    <w:semiHidden/>
    <w:rsid w:val="002C254C"/>
    <w:rPr>
      <w:rFonts w:cs="Times New Roman"/>
      <w:color w:val="B2B2B2"/>
      <w:u w:val="single"/>
    </w:rPr>
  </w:style>
  <w:style w:type="character" w:customStyle="1" w:styleId="apple-converted-space">
    <w:name w:val="apple-converted-space"/>
    <w:basedOn w:val="DefaultParagraphFont"/>
    <w:rsid w:val="00BB7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hyperlink" Target="http://www.frazee.k12.mn.us/Community-Education/youth-enrichmen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hoffmann2@hotmail.com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frazee.k12.mn.us/Community-Education/youth-enrichment" TargetMode="External"/><Relationship Id="rId10" Type="http://schemas.openxmlformats.org/officeDocument/2006/relationships/image" Target="media/image10.jp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9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\AppData\Roaming\Microsoft\Templates\Executive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4CAA3-20F0-4DEA-9C4F-77F572726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ExecutiveNewsletter</Template>
  <TotalTime>4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City of Vergas</vt:lpstr>
    </vt:vector>
  </TitlesOfParts>
  <Company>PO Box 32</Company>
  <LinksUpToDate>false</LinksUpToDate>
  <CharactersWithSpaces>1107</CharactersWithSpaces>
  <SharedDoc>false</SharedDoc>
  <HLinks>
    <vt:vector size="12" baseType="variant">
      <vt:variant>
        <vt:i4>6422535</vt:i4>
      </vt:variant>
      <vt:variant>
        <vt:i4>0</vt:i4>
      </vt:variant>
      <vt:variant>
        <vt:i4>0</vt:i4>
      </vt:variant>
      <vt:variant>
        <vt:i4>5</vt:i4>
      </vt:variant>
      <vt:variant>
        <vt:lpwstr>mailto:Lhoffmann2@hotmail.com</vt:lpwstr>
      </vt:variant>
      <vt:variant>
        <vt:lpwstr/>
      </vt:variant>
      <vt:variant>
        <vt:i4>131162</vt:i4>
      </vt:variant>
      <vt:variant>
        <vt:i4>3</vt:i4>
      </vt:variant>
      <vt:variant>
        <vt:i4>0</vt:i4>
      </vt:variant>
      <vt:variant>
        <vt:i4>5</vt:i4>
      </vt:variant>
      <vt:variant>
        <vt:lpwstr>http://www.frazee.k12.mn.us/Community-Education/youth-enrichment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of Vergas</dc:title>
  <dc:creator>City of Vergas</dc:creator>
  <cp:lastModifiedBy>Julie Lammers</cp:lastModifiedBy>
  <cp:revision>4</cp:revision>
  <cp:lastPrinted>2016-05-03T20:54:00Z</cp:lastPrinted>
  <dcterms:created xsi:type="dcterms:W3CDTF">2016-05-03T21:42:00Z</dcterms:created>
  <dcterms:modified xsi:type="dcterms:W3CDTF">2016-05-03T21:43:00Z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TC017730579991</vt:lpwstr>
  </property>
</Properties>
</file>